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A49B8" w14:textId="77777777" w:rsidR="00984D61" w:rsidRPr="00EE09ED" w:rsidRDefault="00984D61" w:rsidP="00984D61">
      <w:pPr>
        <w:jc w:val="center"/>
        <w:rPr>
          <w:b/>
          <w:bCs/>
        </w:rPr>
      </w:pPr>
      <w:r w:rsidRPr="00EE09ED">
        <w:rPr>
          <w:b/>
          <w:bCs/>
        </w:rPr>
        <w:t>TERMO DE CIÊNCIA E AUTORIZAÇÃO PARA DISPONIBILIZAÇÃO DO PRODUTO ACADÊMICO-CIENTÍFICO EM VERSÃO IMPRESSA E/OU ELETRÔNICA PELO CENTRO UNIVERSITÁRIO DE GOIÁS - UNIGOIÁS</w:t>
      </w:r>
    </w:p>
    <w:p w14:paraId="174B05FE" w14:textId="77777777" w:rsidR="00984D61" w:rsidRDefault="00984D61" w:rsidP="00984D61">
      <w:pPr>
        <w:jc w:val="center"/>
      </w:pPr>
    </w:p>
    <w:p w14:paraId="3431955A" w14:textId="77777777" w:rsidR="00984D61" w:rsidRDefault="00984D61" w:rsidP="00984D61">
      <w:pPr>
        <w:ind w:firstLine="708"/>
        <w:jc w:val="both"/>
      </w:pPr>
      <w:r>
        <w:t xml:space="preserve">Pelo presente instrumento, Eu, </w:t>
      </w:r>
      <w:r w:rsidRPr="00532F7D">
        <w:rPr>
          <w:highlight w:val="yellow"/>
        </w:rPr>
        <w:t>NOME COMPLETO</w:t>
      </w:r>
      <w:r>
        <w:t>, informo que orientei e contribui com o texto</w:t>
      </w:r>
      <w:r w:rsidRPr="006D1D56">
        <w:rPr>
          <w:highlight w:val="yellow"/>
        </w:rPr>
        <w:t xml:space="preserve"> </w:t>
      </w:r>
      <w:r w:rsidRPr="00532F7D">
        <w:rPr>
          <w:highlight w:val="yellow"/>
        </w:rPr>
        <w:t>NOME DO TRABALHO</w:t>
      </w:r>
      <w:r>
        <w:t xml:space="preserve">, de </w:t>
      </w:r>
      <w:r w:rsidRPr="006D1D56">
        <w:rPr>
          <w:highlight w:val="yellow"/>
        </w:rPr>
        <w:t>NOME DO</w:t>
      </w:r>
      <w:r>
        <w:rPr>
          <w:highlight w:val="yellow"/>
        </w:rPr>
        <w:t>(</w:t>
      </w:r>
      <w:r w:rsidRPr="006D1D56">
        <w:rPr>
          <w:highlight w:val="yellow"/>
        </w:rPr>
        <w:t>S</w:t>
      </w:r>
      <w:r>
        <w:rPr>
          <w:highlight w:val="yellow"/>
        </w:rPr>
        <w:t>)</w:t>
      </w:r>
      <w:r w:rsidRPr="006D1D56">
        <w:rPr>
          <w:highlight w:val="yellow"/>
        </w:rPr>
        <w:t xml:space="preserve"> ALUNO</w:t>
      </w:r>
      <w:r>
        <w:rPr>
          <w:highlight w:val="yellow"/>
        </w:rPr>
        <w:t>(</w:t>
      </w:r>
      <w:r w:rsidRPr="006D1D56">
        <w:rPr>
          <w:highlight w:val="yellow"/>
        </w:rPr>
        <w:t>S)</w:t>
      </w:r>
      <w:r>
        <w:t>. Informo ainda que autorizo o Centro Universitário de Goiás – UNIGOIÁS a disponibilizar integralmente, gratuitamente e sem ressarcimentos este trabalho, tanto em suas bibliotecas e repositórios institucionais, quanto em demais publicações impressas e/ou eletrônicas da IES, como periódicos acadêmicos ou capítulos de livros externos e, ainda, estou ciente que a publicação só poderá ocorrer em coautoria com o/a(s) aluno/a(s) que foram orientados.</w:t>
      </w:r>
    </w:p>
    <w:p w14:paraId="6D3B5A63" w14:textId="77777777" w:rsidR="00984D61" w:rsidRDefault="00984D61" w:rsidP="00984D61">
      <w:pPr>
        <w:ind w:firstLine="708"/>
        <w:jc w:val="both"/>
      </w:pPr>
      <w:r>
        <w:t>D</w:t>
      </w:r>
      <w:r w:rsidRPr="00EE09ED">
        <w:t>e acordo com a Lei nº 9</w:t>
      </w:r>
      <w:r>
        <w:t>.</w:t>
      </w:r>
      <w:r w:rsidRPr="00EE09ED">
        <w:t>610</w:t>
      </w:r>
      <w:r>
        <w:t xml:space="preserve"> de 19 de fevereiro de 19</w:t>
      </w:r>
      <w:r w:rsidRPr="00EE09ED">
        <w:t>98</w:t>
      </w:r>
      <w:r>
        <w:t xml:space="preserve">, tomo ciência de que a obra disponibilizada é para fins de estudos, leituras, impressões e/ou </w:t>
      </w:r>
      <w:r w:rsidRPr="000C2569">
        <w:rPr>
          <w:i/>
          <w:iCs/>
        </w:rPr>
        <w:t>downloads</w:t>
      </w:r>
      <w:r>
        <w:t>, bem como a título de divulgação e de</w:t>
      </w:r>
      <w:r w:rsidRPr="00324DCE">
        <w:t xml:space="preserve"> </w:t>
      </w:r>
      <w:r>
        <w:t>promoção</w:t>
      </w:r>
      <w:r w:rsidRPr="00EE09ED">
        <w:t xml:space="preserve"> da produção científica brasileira.</w:t>
      </w:r>
    </w:p>
    <w:p w14:paraId="190766C0" w14:textId="43C8B226" w:rsidR="00984D61" w:rsidRDefault="00984D61" w:rsidP="00984D61">
      <w:pPr>
        <w:ind w:firstLine="708"/>
        <w:jc w:val="both"/>
      </w:pPr>
      <w:r>
        <w:t>Comprometo-me, em publicações internas e externas, informar no texto a ser publicado o meu vínculo com a IES, bem como o vínculo dos alunos e a origem do trabalho, estando ciente de que este é um requisito para publicações externas, principalmente. Do mesmo modo, nestes casos em que o trabalho foi enviado para publicações externas, comprometo-me a informar à Supervisão da Área de Pesquisa Científica (SAPC) da IES sobre o envio e futura publicação, se/quando for o caso.</w:t>
      </w:r>
    </w:p>
    <w:p w14:paraId="4BFDA50C" w14:textId="77777777" w:rsidR="00984D61" w:rsidRDefault="00984D61" w:rsidP="00984D61">
      <w:pPr>
        <w:jc w:val="both"/>
      </w:pPr>
      <w:r>
        <w:tab/>
      </w:r>
    </w:p>
    <w:p w14:paraId="5CB19A45" w14:textId="77777777" w:rsidR="00984D61" w:rsidRDefault="00984D61" w:rsidP="00984D61">
      <w:pPr>
        <w:jc w:val="both"/>
      </w:pPr>
    </w:p>
    <w:p w14:paraId="3138E06F" w14:textId="77777777" w:rsidR="00984D61" w:rsidRDefault="00984D61" w:rsidP="00984D61">
      <w:pPr>
        <w:jc w:val="right"/>
      </w:pPr>
    </w:p>
    <w:p w14:paraId="6E06DFE8" w14:textId="77777777" w:rsidR="00984D61" w:rsidRDefault="00984D61" w:rsidP="00984D61">
      <w:pPr>
        <w:jc w:val="center"/>
      </w:pPr>
    </w:p>
    <w:p w14:paraId="45F9BD3C" w14:textId="77777777" w:rsidR="006336BB" w:rsidRPr="000729F4" w:rsidRDefault="006336BB" w:rsidP="006336BB">
      <w:pPr>
        <w:autoSpaceDN w:val="0"/>
        <w:adjustRightInd w:val="0"/>
        <w:spacing w:line="240" w:lineRule="auto"/>
        <w:ind w:right="-1"/>
        <w:jc w:val="center"/>
        <w:rPr>
          <w:b/>
          <w:bCs/>
        </w:rPr>
      </w:pPr>
      <w:r>
        <w:rPr>
          <w:b/>
          <w:bCs/>
        </w:rPr>
        <w:t>Assinatura do Professor Responsável</w:t>
      </w:r>
    </w:p>
    <w:p w14:paraId="18DD75D9" w14:textId="77777777" w:rsidR="006336BB" w:rsidRDefault="006336BB" w:rsidP="006336BB">
      <w:pPr>
        <w:spacing w:line="240" w:lineRule="auto"/>
        <w:ind w:right="-143"/>
        <w:jc w:val="center"/>
      </w:pPr>
      <w:r>
        <w:rPr>
          <w:rFonts w:cs="Arial"/>
        </w:rPr>
        <w:t>Centro Universitário de Goiás – UNIGOIÁS</w:t>
      </w:r>
      <w:r w:rsidRPr="00B118F6">
        <w:rPr>
          <w:rFonts w:cs="Arial"/>
        </w:rPr>
        <w:t xml:space="preserve"> </w:t>
      </w:r>
    </w:p>
    <w:p w14:paraId="02FED183" w14:textId="77777777" w:rsidR="006336BB" w:rsidRPr="00162A6C" w:rsidRDefault="006336BB" w:rsidP="006336BB">
      <w:pPr>
        <w:autoSpaceDN w:val="0"/>
        <w:adjustRightInd w:val="0"/>
        <w:spacing w:line="240" w:lineRule="auto"/>
        <w:ind w:right="-1"/>
        <w:jc w:val="center"/>
      </w:pPr>
      <w:r>
        <w:t>(válido apenas com assinatura via GOV)</w:t>
      </w:r>
    </w:p>
    <w:p w14:paraId="30FB1674" w14:textId="77777777" w:rsidR="00F732BB" w:rsidRPr="006336BB" w:rsidRDefault="00F732BB" w:rsidP="006336BB">
      <w:pPr>
        <w:autoSpaceDN w:val="0"/>
        <w:adjustRightInd w:val="0"/>
        <w:spacing w:line="240" w:lineRule="auto"/>
        <w:ind w:right="-1"/>
        <w:jc w:val="center"/>
      </w:pPr>
    </w:p>
    <w:sectPr w:rsidR="00F732BB" w:rsidRPr="006336BB" w:rsidSect="00FC7087">
      <w:headerReference w:type="even" r:id="rId9"/>
      <w:headerReference w:type="default" r:id="rId10"/>
      <w:footerReference w:type="default" r:id="rId11"/>
      <w:headerReference w:type="first" r:id="rId12"/>
      <w:pgSz w:w="11900" w:h="16840"/>
      <w:pgMar w:top="163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F73D64" w14:textId="77777777" w:rsidR="00553B83" w:rsidRDefault="00553B83" w:rsidP="00D63CC3">
      <w:pPr>
        <w:spacing w:after="0" w:line="240" w:lineRule="auto"/>
      </w:pPr>
      <w:r>
        <w:separator/>
      </w:r>
    </w:p>
  </w:endnote>
  <w:endnote w:type="continuationSeparator" w:id="0">
    <w:p w14:paraId="239BBCAF" w14:textId="77777777" w:rsidR="00553B83" w:rsidRDefault="00553B83" w:rsidP="00D63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62DFD" w14:textId="77777777" w:rsidR="00D63CC3" w:rsidRPr="00D63CC3" w:rsidRDefault="00D63CC3" w:rsidP="00D63CC3">
    <w:pPr>
      <w:pStyle w:val="Rodap"/>
      <w:jc w:val="center"/>
      <w:rPr>
        <w:rFonts w:cs="Arial"/>
        <w:b/>
        <w:bCs/>
        <w:color w:val="000000" w:themeColor="text1"/>
        <w:sz w:val="21"/>
        <w:szCs w:val="21"/>
      </w:rPr>
    </w:pPr>
    <w:r>
      <w:rPr>
        <w:rFonts w:cs="Arial"/>
        <w:noProof/>
        <w:color w:val="000000" w:themeColor="text1"/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49EC3A" wp14:editId="34F83933">
              <wp:simplePos x="0" y="0"/>
              <wp:positionH relativeFrom="margin">
                <wp:posOffset>-914400</wp:posOffset>
              </wp:positionH>
              <wp:positionV relativeFrom="page">
                <wp:posOffset>9968865</wp:posOffset>
              </wp:positionV>
              <wp:extent cx="7559675" cy="719455"/>
              <wp:effectExtent l="0" t="0" r="0" b="4445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9675" cy="719455"/>
                      </a:xfrm>
                      <a:prstGeom prst="rect">
                        <a:avLst/>
                      </a:prstGeom>
                      <a:solidFill>
                        <a:srgbClr val="3BAE8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99F8CD3" w14:textId="77777777" w:rsidR="00D63CC3" w:rsidRPr="00E347E7" w:rsidRDefault="00D63CC3" w:rsidP="000F684D">
                          <w:pPr>
                            <w:pStyle w:val="Rodap1"/>
                          </w:pPr>
                          <w:r w:rsidRPr="00E347E7">
                            <w:t>Av. João Cândido de Oliveira, 115 – Cidade Jardim – Goiânia/Goiás • 74423-115</w:t>
                          </w:r>
                        </w:p>
                        <w:p w14:paraId="58EA510B" w14:textId="77777777" w:rsidR="00D63CC3" w:rsidRPr="00E347E7" w:rsidRDefault="00D63CC3" w:rsidP="000F684D">
                          <w:pPr>
                            <w:pStyle w:val="Rodap1"/>
                            <w:rPr>
                              <w:b/>
                              <w:bCs/>
                            </w:rPr>
                          </w:pPr>
                          <w:r w:rsidRPr="00E347E7">
                            <w:rPr>
                              <w:b/>
                              <w:bCs/>
                            </w:rPr>
                            <w:t>unigoias.com.br • (62) 3246-1400 •</w:t>
                          </w:r>
                          <w:r w:rsidRPr="00E347E7">
                            <w:rPr>
                              <w:b/>
                              <w:bCs/>
                              <w:lang w:val="en-US"/>
                            </w:rPr>
                            <w:t xml:space="preserve"> </w:t>
                          </w:r>
                          <w:r w:rsidRPr="00E347E7">
                            <w:rPr>
                              <w:b/>
                              <w:bCs/>
                            </w:rPr>
                            <w:t>@unigoias</w:t>
                          </w:r>
                        </w:p>
                        <w:p w14:paraId="3033FD65" w14:textId="77777777" w:rsidR="00D63CC3" w:rsidRPr="00E347E7" w:rsidRDefault="00D63CC3" w:rsidP="000F684D">
                          <w:pPr>
                            <w:pStyle w:val="Rodap1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E49EC3A" id="Rectangle 3" o:spid="_x0000_s1026" style="position:absolute;left:0;text-align:left;margin-left:-1in;margin-top:784.95pt;width:595.25pt;height:56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" fillcolor="#3bae81" stroked="f" strokeweight="1pt">
              <v:textbox inset="0,0,0,0">
                <w:txbxContent>
                  <w:p w14:paraId="599F8CD3" w14:textId="77777777" w:rsidR="00D63CC3" w:rsidRPr="00E347E7" w:rsidRDefault="00D63CC3" w:rsidP="000F684D">
                    <w:pPr>
                      <w:pStyle w:val="Rodap1"/>
                    </w:pPr>
                    <w:r w:rsidRPr="00E347E7">
                      <w:t>Av. João Cândido de Oliveira, 115 – Cidade Jardim – Goiânia/Goiás • 74423-115</w:t>
                    </w:r>
                  </w:p>
                  <w:p w14:paraId="58EA510B" w14:textId="77777777" w:rsidR="00D63CC3" w:rsidRPr="00E347E7" w:rsidRDefault="00D63CC3" w:rsidP="000F684D">
                    <w:pPr>
                      <w:pStyle w:val="Rodap1"/>
                      <w:rPr>
                        <w:b/>
                        <w:bCs/>
                      </w:rPr>
                    </w:pPr>
                    <w:r w:rsidRPr="00E347E7">
                      <w:rPr>
                        <w:b/>
                        <w:bCs/>
                      </w:rPr>
                      <w:t>unigoias.com.br • (62) 3246-1400 •</w:t>
                    </w:r>
                    <w:r w:rsidRPr="00E347E7">
                      <w:rPr>
                        <w:b/>
                        <w:bCs/>
                        <w:lang w:val="en-US"/>
                      </w:rPr>
                      <w:t xml:space="preserve"> </w:t>
                    </w:r>
                    <w:r w:rsidRPr="00E347E7">
                      <w:rPr>
                        <w:b/>
                        <w:bCs/>
                      </w:rPr>
                      <w:t>@unigoias</w:t>
                    </w:r>
                  </w:p>
                  <w:p w14:paraId="3033FD65" w14:textId="77777777" w:rsidR="00D63CC3" w:rsidRPr="00E347E7" w:rsidRDefault="00D63CC3" w:rsidP="000F684D">
                    <w:pPr>
                      <w:pStyle w:val="Rodap1"/>
                    </w:pPr>
                  </w:p>
                </w:txbxContent>
              </v:textbox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40FC9" w14:textId="77777777" w:rsidR="00553B83" w:rsidRDefault="00553B83" w:rsidP="00D63CC3">
      <w:pPr>
        <w:spacing w:after="0" w:line="240" w:lineRule="auto"/>
      </w:pPr>
      <w:r>
        <w:separator/>
      </w:r>
    </w:p>
  </w:footnote>
  <w:footnote w:type="continuationSeparator" w:id="0">
    <w:p w14:paraId="5008A474" w14:textId="77777777" w:rsidR="00553B83" w:rsidRDefault="00553B83" w:rsidP="00D63C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C7DFE" w14:textId="77777777" w:rsidR="00F732BB" w:rsidRDefault="00553B83">
    <w:pPr>
      <w:pStyle w:val="Cabealho"/>
    </w:pPr>
    <w:r>
      <w:rPr>
        <w:noProof/>
      </w:rPr>
      <w:pict w14:anchorId="247A94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5105432" o:spid="_x0000_s1026" type="#_x0000_t75" alt="" style="position:absolute;margin-left:0;margin-top:0;width:449.05pt;height:634.9pt;z-index:-25165107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timbrado-unigoia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8F1BE" w14:textId="77777777" w:rsidR="00D63CC3" w:rsidRDefault="00F732BB" w:rsidP="00D63CC3">
    <w:pPr>
      <w:pStyle w:val="Cabealho"/>
      <w:jc w:val="center"/>
    </w:pPr>
    <w:r>
      <w:rPr>
        <w:noProof/>
      </w:rPr>
      <w:drawing>
        <wp:anchor distT="0" distB="0" distL="114300" distR="114300" simplePos="0" relativeHeight="251669504" behindDoc="0" locked="0" layoutInCell="1" allowOverlap="1" wp14:anchorId="0DA1909C" wp14:editId="0A356AAC">
          <wp:simplePos x="0" y="0"/>
          <wp:positionH relativeFrom="column">
            <wp:posOffset>1397000</wp:posOffset>
          </wp:positionH>
          <wp:positionV relativeFrom="page">
            <wp:posOffset>448945</wp:posOffset>
          </wp:positionV>
          <wp:extent cx="3289300" cy="35814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89300" cy="358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5C88A" w14:textId="77777777" w:rsidR="00F732BB" w:rsidRDefault="00553B83">
    <w:pPr>
      <w:pStyle w:val="Cabealho"/>
    </w:pPr>
    <w:r>
      <w:rPr>
        <w:noProof/>
      </w:rPr>
      <w:pict w14:anchorId="31B721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5105431" o:spid="_x0000_s1025" type="#_x0000_t75" alt="" style="position:absolute;margin-left:0;margin-top:0;width:449.05pt;height:634.9pt;z-index:-25165414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timbrado-unigoias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D61"/>
    <w:rsid w:val="000F684D"/>
    <w:rsid w:val="001027DF"/>
    <w:rsid w:val="00137DD7"/>
    <w:rsid w:val="00204E58"/>
    <w:rsid w:val="004E7FFC"/>
    <w:rsid w:val="005165CC"/>
    <w:rsid w:val="00537FAB"/>
    <w:rsid w:val="00541C05"/>
    <w:rsid w:val="00553B83"/>
    <w:rsid w:val="0059703D"/>
    <w:rsid w:val="005F3E90"/>
    <w:rsid w:val="006336BB"/>
    <w:rsid w:val="0065100B"/>
    <w:rsid w:val="006731F4"/>
    <w:rsid w:val="007B0BED"/>
    <w:rsid w:val="007F27F9"/>
    <w:rsid w:val="008E4887"/>
    <w:rsid w:val="00927837"/>
    <w:rsid w:val="00927D50"/>
    <w:rsid w:val="00984D61"/>
    <w:rsid w:val="00B37097"/>
    <w:rsid w:val="00B8157A"/>
    <w:rsid w:val="00B82B36"/>
    <w:rsid w:val="00BA7D66"/>
    <w:rsid w:val="00D63CC3"/>
    <w:rsid w:val="00E347E7"/>
    <w:rsid w:val="00E66A47"/>
    <w:rsid w:val="00F732BB"/>
    <w:rsid w:val="00FC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9CAFF5"/>
  <w15:chartTrackingRefBased/>
  <w15:docId w15:val="{01B47137-822A-4F86-8231-1F57E9937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BNT"/>
    <w:qFormat/>
    <w:rsid w:val="00984D61"/>
    <w:pPr>
      <w:spacing w:after="160" w:line="360" w:lineRule="auto"/>
      <w:contextualSpacing/>
    </w:pPr>
    <w:rPr>
      <w:rFonts w:ascii="Times New Roman" w:hAnsi="Times New Roman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65100B"/>
    <w:pPr>
      <w:keepNext/>
      <w:keepLines/>
      <w:spacing w:before="240" w:after="240" w:line="276" w:lineRule="auto"/>
      <w:contextualSpacing w:val="0"/>
      <w:outlineLvl w:val="0"/>
    </w:pPr>
    <w:rPr>
      <w:rFonts w:ascii="Arial" w:eastAsiaTheme="majorEastAsia" w:hAnsi="Arial" w:cstheme="majorBidi"/>
      <w:b/>
      <w:color w:val="000000" w:themeColor="text1"/>
      <w:sz w:val="28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3CC3"/>
    <w:pPr>
      <w:tabs>
        <w:tab w:val="center" w:pos="4680"/>
        <w:tab w:val="right" w:pos="9360"/>
      </w:tabs>
      <w:spacing w:after="240" w:line="276" w:lineRule="auto"/>
      <w:contextualSpacing w:val="0"/>
    </w:pPr>
    <w:rPr>
      <w:rFonts w:ascii="Arial" w:hAnsi="Arial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D63CC3"/>
  </w:style>
  <w:style w:type="paragraph" w:styleId="Rodap">
    <w:name w:val="footer"/>
    <w:basedOn w:val="Normal"/>
    <w:link w:val="RodapChar"/>
    <w:uiPriority w:val="99"/>
    <w:unhideWhenUsed/>
    <w:rsid w:val="00D63CC3"/>
    <w:pPr>
      <w:tabs>
        <w:tab w:val="center" w:pos="4680"/>
        <w:tab w:val="right" w:pos="9360"/>
      </w:tabs>
      <w:spacing w:after="240" w:line="276" w:lineRule="auto"/>
      <w:contextualSpacing w:val="0"/>
    </w:pPr>
    <w:rPr>
      <w:rFonts w:ascii="Arial" w:hAnsi="Arial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63CC3"/>
  </w:style>
  <w:style w:type="character" w:customStyle="1" w:styleId="Ttulo1Char">
    <w:name w:val="Título 1 Char"/>
    <w:basedOn w:val="Fontepargpadro"/>
    <w:link w:val="Ttulo1"/>
    <w:uiPriority w:val="9"/>
    <w:rsid w:val="0065100B"/>
    <w:rPr>
      <w:rFonts w:ascii="Arial" w:eastAsiaTheme="majorEastAsia" w:hAnsi="Arial" w:cstheme="majorBidi"/>
      <w:b/>
      <w:color w:val="000000" w:themeColor="text1"/>
      <w:sz w:val="28"/>
      <w:szCs w:val="32"/>
    </w:rPr>
  </w:style>
  <w:style w:type="paragraph" w:styleId="SemEspaamento">
    <w:name w:val="No Spacing"/>
    <w:uiPriority w:val="1"/>
    <w:qFormat/>
    <w:rsid w:val="0065100B"/>
    <w:rPr>
      <w:rFonts w:ascii="Arial" w:hAnsi="Arial"/>
    </w:rPr>
  </w:style>
  <w:style w:type="paragraph" w:customStyle="1" w:styleId="Rodap1">
    <w:name w:val="Rodapé1"/>
    <w:rsid w:val="000F684D"/>
    <w:pPr>
      <w:jc w:val="center"/>
    </w:pPr>
    <w:rPr>
      <w:rFonts w:ascii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06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nat\OneDrive\Documentos\UNIGOI&#193;S\2024.2\SAPC\Modelos\2023-02_Modelo%20-%20Papel%20Timbrad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6F4909849F414EA94DAD8C6C4AD266" ma:contentTypeVersion="14" ma:contentTypeDescription="Crie um novo documento." ma:contentTypeScope="" ma:versionID="172434210dbc498f6b7250977fefa44c">
  <xsd:schema xmlns:xsd="http://www.w3.org/2001/XMLSchema" xmlns:xs="http://www.w3.org/2001/XMLSchema" xmlns:p="http://schemas.microsoft.com/office/2006/metadata/properties" xmlns:ns2="3e0f51c4-3ad1-4a8e-976a-f16ebd1f9481" xmlns:ns3="fbad4c96-3427-4a15-9616-091c1424cbbc" targetNamespace="http://schemas.microsoft.com/office/2006/metadata/properties" ma:root="true" ma:fieldsID="ea5035274c2bf707fe72be7ee7aac67c" ns2:_="" ns3:_="">
    <xsd:import namespace="3e0f51c4-3ad1-4a8e-976a-f16ebd1f9481"/>
    <xsd:import namespace="fbad4c96-3427-4a15-9616-091c1424cb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f51c4-3ad1-4a8e-976a-f16ebd1f94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d4c96-3427-4a15-9616-091c1424cbb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F51B095-71AE-43E7-8A8F-FBC243042F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B00CE0-EDA3-412E-847C-54087018ED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0f51c4-3ad1-4a8e-976a-f16ebd1f9481"/>
    <ds:schemaRef ds:uri="fbad4c96-3427-4a15-9616-091c1424cb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0B886B-68ED-43EB-89B4-D62247F45C0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2023-02_Modelo - Papel Timbrado.dotx</Template>
  <TotalTime>7</TotalTime>
  <Pages>1</Pages>
  <Words>225</Words>
  <Characters>1361</Characters>
  <Application>Microsoft Office Word</Application>
  <DocSecurity>0</DocSecurity>
  <Lines>45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Renato Dering</cp:lastModifiedBy>
  <cp:revision>3</cp:revision>
  <cp:lastPrinted>2021-12-17T18:05:00Z</cp:lastPrinted>
  <dcterms:created xsi:type="dcterms:W3CDTF">2024-09-05T19:20:00Z</dcterms:created>
  <dcterms:modified xsi:type="dcterms:W3CDTF">2026-02-06T13:18:00Z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0x0101007A6F4909849F414EA94DAD8C6C4AD266</vt:lpwstr>
  </property>
</Properties>
</file>