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FDCFF" w14:textId="34A3D4B6" w:rsidR="00453725" w:rsidRDefault="00453725" w:rsidP="00453725">
      <w:pPr>
        <w:spacing w:after="0" w:line="240" w:lineRule="auto"/>
        <w:jc w:val="center"/>
        <w:rPr>
          <w:b/>
          <w:bCs/>
          <w:noProof/>
          <w:color w:val="002E5A"/>
        </w:rPr>
      </w:pPr>
      <w:r>
        <w:rPr>
          <w:b/>
          <w:bCs/>
          <w:noProof/>
          <w:color w:val="002E5A"/>
        </w:rPr>
        <w:t>RELATÓRIO FINAL</w:t>
      </w:r>
      <w:r w:rsidR="004A7111">
        <w:rPr>
          <w:b/>
          <w:bCs/>
          <w:noProof/>
          <w:color w:val="002E5A"/>
        </w:rPr>
        <w:t xml:space="preserve"> DISCENTE</w:t>
      </w:r>
      <w:r>
        <w:rPr>
          <w:b/>
          <w:bCs/>
          <w:noProof/>
          <w:color w:val="002E5A"/>
        </w:rPr>
        <w:t xml:space="preserve"> – GRUPOS E PROJETOS DE PESQUISA</w:t>
      </w:r>
    </w:p>
    <w:p w14:paraId="4E9E03F8" w14:textId="77777777" w:rsidR="00453725" w:rsidRDefault="00453725" w:rsidP="00453725">
      <w:pPr>
        <w:spacing w:after="0" w:line="240" w:lineRule="auto"/>
        <w:jc w:val="center"/>
        <w:rPr>
          <w:b/>
          <w:bCs/>
          <w:noProof/>
          <w:color w:val="002E5A"/>
        </w:rPr>
      </w:pPr>
    </w:p>
    <w:p w14:paraId="1F0B1923" w14:textId="77777777" w:rsidR="00453725" w:rsidRPr="001F5825" w:rsidRDefault="00453725" w:rsidP="00453725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Projeto:</w:t>
      </w:r>
    </w:p>
    <w:p w14:paraId="07D0179B" w14:textId="77777777" w:rsidR="00453725" w:rsidRPr="001F5825" w:rsidRDefault="00453725" w:rsidP="00453725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Professor(a) Responsável:</w:t>
      </w:r>
    </w:p>
    <w:p w14:paraId="55263826" w14:textId="77777777" w:rsidR="00453725" w:rsidRDefault="00453725" w:rsidP="00453725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  <w:r w:rsidRPr="001F5825">
        <w:rPr>
          <w:b/>
          <w:bCs/>
          <w:noProof/>
          <w:color w:val="002E5A"/>
          <w:sz w:val="20"/>
          <w:szCs w:val="20"/>
        </w:rPr>
        <w:t>Aluno(a)</w:t>
      </w:r>
      <w:r>
        <w:rPr>
          <w:b/>
          <w:bCs/>
          <w:noProof/>
          <w:color w:val="002E5A"/>
          <w:sz w:val="20"/>
          <w:szCs w:val="20"/>
        </w:rPr>
        <w:t>:</w:t>
      </w:r>
    </w:p>
    <w:p w14:paraId="5F22DB17" w14:textId="77777777" w:rsidR="004A7111" w:rsidRDefault="004A7111" w:rsidP="00453725">
      <w:pPr>
        <w:spacing w:after="0" w:line="240" w:lineRule="auto"/>
        <w:ind w:left="-851"/>
        <w:rPr>
          <w:b/>
          <w:bCs/>
          <w:noProof/>
          <w:color w:val="002E5A"/>
          <w:sz w:val="20"/>
          <w:szCs w:val="20"/>
        </w:rPr>
      </w:pPr>
    </w:p>
    <w:p w14:paraId="2B89E406" w14:textId="77777777" w:rsidR="004A7111" w:rsidRPr="004A7111" w:rsidRDefault="004A7111" w:rsidP="004A711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6096"/>
        <w:gridCol w:w="1712"/>
        <w:gridCol w:w="1576"/>
        <w:gridCol w:w="1390"/>
      </w:tblGrid>
      <w:tr w:rsidR="004A7111" w:rsidRPr="004A7111" w14:paraId="112D209D" w14:textId="77777777" w:rsidTr="004A7111">
        <w:tc>
          <w:tcPr>
            <w:tcW w:w="10774" w:type="dxa"/>
            <w:gridSpan w:val="4"/>
            <w:shd w:val="clear" w:color="auto" w:fill="A8D08D"/>
          </w:tcPr>
          <w:p w14:paraId="63FD8D93" w14:textId="77777777" w:rsidR="004A7111" w:rsidRPr="004A7111" w:rsidRDefault="004A7111" w:rsidP="004A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7111">
              <w:rPr>
                <w:rFonts w:ascii="Times New Roman" w:hAnsi="Times New Roman" w:cs="Times New Roman"/>
                <w:b/>
                <w:bCs/>
              </w:rPr>
              <w:t>AVALIAÇÃO DISCENTE</w:t>
            </w:r>
          </w:p>
        </w:tc>
      </w:tr>
      <w:tr w:rsidR="004A7111" w:rsidRPr="004A7111" w14:paraId="017AFF74" w14:textId="77777777" w:rsidTr="002F4B64">
        <w:tc>
          <w:tcPr>
            <w:tcW w:w="6096" w:type="dxa"/>
          </w:tcPr>
          <w:p w14:paraId="0B48E335" w14:textId="77777777" w:rsidR="004A7111" w:rsidRPr="004A7111" w:rsidRDefault="004A7111" w:rsidP="004A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7111">
              <w:rPr>
                <w:rFonts w:ascii="Times New Roman" w:hAnsi="Times New Roman" w:cs="Times New Roman"/>
                <w:b/>
                <w:bCs/>
              </w:rPr>
              <w:t>AVALIAÇÃO</w:t>
            </w:r>
          </w:p>
        </w:tc>
        <w:tc>
          <w:tcPr>
            <w:tcW w:w="1712" w:type="dxa"/>
          </w:tcPr>
          <w:p w14:paraId="06411644" w14:textId="77777777" w:rsidR="004A7111" w:rsidRPr="004A7111" w:rsidRDefault="004A7111" w:rsidP="004A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7111">
              <w:rPr>
                <w:rFonts w:ascii="Times New Roman" w:hAnsi="Times New Roman" w:cs="Times New Roman"/>
                <w:b/>
                <w:bCs/>
              </w:rPr>
              <w:t>Não se aplica</w:t>
            </w:r>
          </w:p>
        </w:tc>
        <w:tc>
          <w:tcPr>
            <w:tcW w:w="1576" w:type="dxa"/>
          </w:tcPr>
          <w:p w14:paraId="09FFD00D" w14:textId="77777777" w:rsidR="004A7111" w:rsidRPr="004A7111" w:rsidRDefault="004A7111" w:rsidP="004A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7111">
              <w:rPr>
                <w:rFonts w:ascii="Times New Roman" w:hAnsi="Times New Roman" w:cs="Times New Roman"/>
                <w:b/>
                <w:bCs/>
              </w:rPr>
              <w:t>Parcialmente</w:t>
            </w:r>
          </w:p>
        </w:tc>
        <w:tc>
          <w:tcPr>
            <w:tcW w:w="1390" w:type="dxa"/>
          </w:tcPr>
          <w:p w14:paraId="35DD2FAE" w14:textId="77777777" w:rsidR="004A7111" w:rsidRPr="004A7111" w:rsidRDefault="004A7111" w:rsidP="004A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7111">
              <w:rPr>
                <w:rFonts w:ascii="Times New Roman" w:hAnsi="Times New Roman" w:cs="Times New Roman"/>
                <w:b/>
                <w:bCs/>
              </w:rPr>
              <w:t>Totalmente</w:t>
            </w:r>
          </w:p>
        </w:tc>
      </w:tr>
      <w:tr w:rsidR="004A7111" w:rsidRPr="004A7111" w14:paraId="0AFDBF11" w14:textId="77777777" w:rsidTr="002F4B64">
        <w:tc>
          <w:tcPr>
            <w:tcW w:w="6096" w:type="dxa"/>
          </w:tcPr>
          <w:p w14:paraId="66A6C56D" w14:textId="63FE7C6B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7111">
              <w:rPr>
                <w:rFonts w:ascii="Times New Roman" w:hAnsi="Times New Roman" w:cs="Times New Roman"/>
              </w:rPr>
              <w:t xml:space="preserve">O </w:t>
            </w:r>
            <w:r w:rsidR="00E4472B">
              <w:rPr>
                <w:rFonts w:ascii="Times New Roman" w:hAnsi="Times New Roman" w:cs="Times New Roman"/>
              </w:rPr>
              <w:t>projeto/grupo</w:t>
            </w:r>
            <w:r w:rsidR="00E4472B" w:rsidRPr="000D0BF8">
              <w:rPr>
                <w:rFonts w:ascii="Times New Roman" w:hAnsi="Times New Roman" w:cs="Times New Roman"/>
              </w:rPr>
              <w:t xml:space="preserve"> </w:t>
            </w:r>
            <w:r w:rsidRPr="004A7111">
              <w:rPr>
                <w:rFonts w:ascii="Times New Roman" w:hAnsi="Times New Roman" w:cs="Times New Roman"/>
              </w:rPr>
              <w:t>cumpriu as expectativas enquanto um Programa que busca a sua introdução na pesquisa científica?</w:t>
            </w:r>
          </w:p>
        </w:tc>
        <w:tc>
          <w:tcPr>
            <w:tcW w:w="1712" w:type="dxa"/>
          </w:tcPr>
          <w:p w14:paraId="26F0E0F5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01F2EDB3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5F95A592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111" w:rsidRPr="004A7111" w14:paraId="21807ECA" w14:textId="77777777" w:rsidTr="002F4B64">
        <w:tc>
          <w:tcPr>
            <w:tcW w:w="6096" w:type="dxa"/>
          </w:tcPr>
          <w:p w14:paraId="43979E4E" w14:textId="7E858250" w:rsidR="004A7111" w:rsidRPr="004A7111" w:rsidRDefault="00447244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>Houve explicações/orientações do(a) coordenador(a) d</w:t>
            </w:r>
            <w:r>
              <w:rPr>
                <w:rFonts w:ascii="Times New Roman" w:hAnsi="Times New Roman" w:cs="Times New Roman"/>
              </w:rPr>
              <w:t xml:space="preserve">a pesquisa ou do </w:t>
            </w:r>
            <w:r w:rsidRPr="000D0BF8">
              <w:rPr>
                <w:rFonts w:ascii="Times New Roman" w:hAnsi="Times New Roman" w:cs="Times New Roman"/>
              </w:rPr>
              <w:t xml:space="preserve">orientador(a) </w:t>
            </w:r>
            <w:r>
              <w:rPr>
                <w:rFonts w:ascii="Times New Roman" w:hAnsi="Times New Roman" w:cs="Times New Roman"/>
              </w:rPr>
              <w:t>quando solicitado</w:t>
            </w:r>
            <w:r w:rsidRPr="000D0BF8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712" w:type="dxa"/>
          </w:tcPr>
          <w:p w14:paraId="2AA0F9D8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7C9D8F55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4390B51A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111" w:rsidRPr="004A7111" w14:paraId="52291A75" w14:textId="77777777" w:rsidTr="002F4B64">
        <w:tc>
          <w:tcPr>
            <w:tcW w:w="6096" w:type="dxa"/>
          </w:tcPr>
          <w:p w14:paraId="598CC4C7" w14:textId="4D6636BE" w:rsidR="004A7111" w:rsidRPr="004A7111" w:rsidRDefault="00083FEE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>O(A) coordenador(a) d</w:t>
            </w:r>
            <w:r>
              <w:rPr>
                <w:rFonts w:ascii="Times New Roman" w:hAnsi="Times New Roman" w:cs="Times New Roman"/>
              </w:rPr>
              <w:t xml:space="preserve">a pesquisa ou o </w:t>
            </w:r>
            <w:r w:rsidRPr="000D0BF8">
              <w:rPr>
                <w:rFonts w:ascii="Times New Roman" w:hAnsi="Times New Roman" w:cs="Times New Roman"/>
              </w:rPr>
              <w:t>orientador(a) informa sobre questões técnicas relacionadas à bolsa</w:t>
            </w:r>
            <w:r>
              <w:rPr>
                <w:rFonts w:ascii="Times New Roman" w:hAnsi="Times New Roman" w:cs="Times New Roman"/>
              </w:rPr>
              <w:t xml:space="preserve"> (quando PIBIC)</w:t>
            </w:r>
            <w:r w:rsidRPr="000D0BF8">
              <w:rPr>
                <w:rFonts w:ascii="Times New Roman" w:hAnsi="Times New Roman" w:cs="Times New Roman"/>
              </w:rPr>
              <w:t xml:space="preserve"> e outras informações do programa?</w:t>
            </w:r>
          </w:p>
        </w:tc>
        <w:tc>
          <w:tcPr>
            <w:tcW w:w="1712" w:type="dxa"/>
          </w:tcPr>
          <w:p w14:paraId="0865E561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481D80F8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EE995EB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111" w:rsidRPr="004A7111" w14:paraId="5E723FCE" w14:textId="77777777" w:rsidTr="002F4B64">
        <w:tc>
          <w:tcPr>
            <w:tcW w:w="6096" w:type="dxa"/>
          </w:tcPr>
          <w:p w14:paraId="0DE8DC4A" w14:textId="2E2DE2DA" w:rsidR="004A7111" w:rsidRPr="004A7111" w:rsidRDefault="002D2D35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>Houve explicações/orientações do(a) seu(sua) orientador(a) no desenvolvimento do projeto até o momento?</w:t>
            </w:r>
          </w:p>
        </w:tc>
        <w:tc>
          <w:tcPr>
            <w:tcW w:w="1712" w:type="dxa"/>
          </w:tcPr>
          <w:p w14:paraId="3957B7EF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75381660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03BF56D1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111" w:rsidRPr="004A7111" w14:paraId="1A7973DB" w14:textId="77777777" w:rsidTr="002F4B64">
        <w:tc>
          <w:tcPr>
            <w:tcW w:w="6096" w:type="dxa"/>
          </w:tcPr>
          <w:p w14:paraId="60069E4C" w14:textId="2FB90F13" w:rsidR="004A7111" w:rsidRPr="004A7111" w:rsidRDefault="00603BE0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>O(A) orientador(a) do seu projeto de informa sobre questões pedagógicas e de pesquisa?</w:t>
            </w:r>
          </w:p>
        </w:tc>
        <w:tc>
          <w:tcPr>
            <w:tcW w:w="1712" w:type="dxa"/>
          </w:tcPr>
          <w:p w14:paraId="78F3A8FD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36A6FAE1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3EF36514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7111" w:rsidRPr="004A7111" w14:paraId="5C05E4A8" w14:textId="77777777" w:rsidTr="002F4B64">
        <w:tc>
          <w:tcPr>
            <w:tcW w:w="6096" w:type="dxa"/>
          </w:tcPr>
          <w:p w14:paraId="405E45E4" w14:textId="77AC36AF" w:rsidR="004A7111" w:rsidRPr="004A7111" w:rsidRDefault="004F1B72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0BF8">
              <w:rPr>
                <w:rFonts w:ascii="Times New Roman" w:hAnsi="Times New Roman" w:cs="Times New Roman"/>
              </w:rPr>
              <w:t>Houve explicações/orientações do(a) seu(sua) orientador(a) no desenvolvimento do projeto até o momento?</w:t>
            </w:r>
          </w:p>
        </w:tc>
        <w:tc>
          <w:tcPr>
            <w:tcW w:w="1712" w:type="dxa"/>
          </w:tcPr>
          <w:p w14:paraId="7BAC118B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14:paraId="1329F9E9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4C650F39" w14:textId="77777777" w:rsidR="004A7111" w:rsidRPr="004A7111" w:rsidRDefault="004A7111" w:rsidP="004A71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9E50F3F" w14:textId="77777777" w:rsidR="008C3507" w:rsidRPr="004A7111" w:rsidRDefault="008C3507" w:rsidP="008C3507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8C3507" w:rsidRPr="004A7111" w14:paraId="721566A8" w14:textId="77777777" w:rsidTr="002F4B64">
        <w:tc>
          <w:tcPr>
            <w:tcW w:w="10774" w:type="dxa"/>
            <w:shd w:val="clear" w:color="auto" w:fill="A8D08D"/>
          </w:tcPr>
          <w:p w14:paraId="5386B688" w14:textId="7653FE6C" w:rsidR="008C3507" w:rsidRPr="004A7111" w:rsidRDefault="008C3507" w:rsidP="002F4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3507">
              <w:rPr>
                <w:rFonts w:ascii="Times New Roman" w:hAnsi="Times New Roman" w:cs="Times New Roman"/>
                <w:b/>
                <w:bCs/>
              </w:rPr>
              <w:t>Você participou de eventos como apresentador ou outras formas de apresentação e/ou publicação? Se sim, indicar abaixo.</w:t>
            </w:r>
          </w:p>
        </w:tc>
      </w:tr>
      <w:tr w:rsidR="008C3507" w:rsidRPr="004A7111" w14:paraId="1AC78513" w14:textId="77777777" w:rsidTr="002F4B64">
        <w:trPr>
          <w:trHeight w:val="890"/>
        </w:trPr>
        <w:tc>
          <w:tcPr>
            <w:tcW w:w="10774" w:type="dxa"/>
          </w:tcPr>
          <w:p w14:paraId="17B82CD8" w14:textId="28172B0B" w:rsidR="008C3507" w:rsidRPr="004A7111" w:rsidRDefault="008C3507" w:rsidP="002F4B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Indicar quais eventos/publicações e inserir os links</w:t>
            </w:r>
            <w:r w:rsidR="00465C2A">
              <w:rPr>
                <w:rFonts w:ascii="Times New Roman" w:hAnsi="Times New Roman" w:cs="Times New Roman"/>
              </w:rPr>
              <w:t xml:space="preserve"> (ou anexos ao final do documento)</w:t>
            </w:r>
          </w:p>
          <w:p w14:paraId="0F9D2600" w14:textId="77777777" w:rsidR="008C3507" w:rsidRPr="004A7111" w:rsidRDefault="008C3507" w:rsidP="002F4B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C8F20AB" w14:textId="77777777" w:rsidR="008C3507" w:rsidRPr="004A7111" w:rsidRDefault="008C3507" w:rsidP="004A711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4A7111" w:rsidRPr="004A7111" w14:paraId="3508F3FC" w14:textId="77777777" w:rsidTr="004A7111">
        <w:tc>
          <w:tcPr>
            <w:tcW w:w="10774" w:type="dxa"/>
            <w:shd w:val="clear" w:color="auto" w:fill="A8D08D"/>
          </w:tcPr>
          <w:p w14:paraId="35A9254E" w14:textId="77777777" w:rsidR="004A7111" w:rsidRPr="004A7111" w:rsidRDefault="004A7111" w:rsidP="004A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7111">
              <w:rPr>
                <w:rFonts w:ascii="Times New Roman" w:hAnsi="Times New Roman" w:cs="Times New Roman"/>
                <w:b/>
                <w:bCs/>
              </w:rPr>
              <w:t>FINALIZAÇÃO DO PROJETO</w:t>
            </w:r>
          </w:p>
        </w:tc>
      </w:tr>
      <w:tr w:rsidR="004A7111" w:rsidRPr="004A7111" w14:paraId="4187B603" w14:textId="77777777" w:rsidTr="002F4B64">
        <w:trPr>
          <w:trHeight w:val="890"/>
        </w:trPr>
        <w:tc>
          <w:tcPr>
            <w:tcW w:w="10774" w:type="dxa"/>
          </w:tcPr>
          <w:p w14:paraId="3384CB70" w14:textId="62B4AB3F" w:rsidR="004A7111" w:rsidRPr="004A7111" w:rsidRDefault="004A7111" w:rsidP="004A71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111">
              <w:rPr>
                <w:rFonts w:ascii="Times New Roman" w:hAnsi="Times New Roman" w:cs="Times New Roman"/>
              </w:rPr>
              <w:t xml:space="preserve">Considerar o projeto como um todo. Traga pontos de destaque do seu desenvolvimento em </w:t>
            </w:r>
            <w:r w:rsidR="00465C2A">
              <w:rPr>
                <w:rFonts w:ascii="Times New Roman" w:hAnsi="Times New Roman" w:cs="Times New Roman"/>
              </w:rPr>
              <w:t>na iniciação científica</w:t>
            </w:r>
            <w:r w:rsidRPr="004A7111">
              <w:rPr>
                <w:rFonts w:ascii="Times New Roman" w:hAnsi="Times New Roman" w:cs="Times New Roman"/>
              </w:rPr>
              <w:t xml:space="preserve">, bem como do </w:t>
            </w:r>
            <w:r w:rsidR="0078253C">
              <w:rPr>
                <w:rFonts w:ascii="Times New Roman" w:hAnsi="Times New Roman" w:cs="Times New Roman"/>
              </w:rPr>
              <w:t>projeto/grupo</w:t>
            </w:r>
            <w:r w:rsidRPr="004A7111">
              <w:rPr>
                <w:rFonts w:ascii="Times New Roman" w:hAnsi="Times New Roman" w:cs="Times New Roman"/>
              </w:rPr>
              <w:t xml:space="preserve">. </w:t>
            </w:r>
          </w:p>
          <w:p w14:paraId="087D46B5" w14:textId="77777777" w:rsidR="004A7111" w:rsidRPr="004A7111" w:rsidRDefault="004A7111" w:rsidP="004A71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90E3803" w14:textId="77777777" w:rsidR="004A7111" w:rsidRPr="004A7111" w:rsidRDefault="004A7111" w:rsidP="004A71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E5E72A6" w14:textId="77777777" w:rsidR="004A7111" w:rsidRPr="004A7111" w:rsidRDefault="004A7111" w:rsidP="004A711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tbl>
      <w:tblPr>
        <w:tblStyle w:val="Tabelacomgrade1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4A7111" w:rsidRPr="004A7111" w14:paraId="1ECED27B" w14:textId="77777777" w:rsidTr="004A7111">
        <w:tc>
          <w:tcPr>
            <w:tcW w:w="10774" w:type="dxa"/>
            <w:shd w:val="clear" w:color="auto" w:fill="A8D08D"/>
          </w:tcPr>
          <w:p w14:paraId="586110D0" w14:textId="77777777" w:rsidR="004A7111" w:rsidRPr="004A7111" w:rsidRDefault="004A7111" w:rsidP="004A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7111">
              <w:rPr>
                <w:rFonts w:ascii="Times New Roman" w:hAnsi="Times New Roman" w:cs="Times New Roman"/>
                <w:b/>
                <w:bCs/>
              </w:rPr>
              <w:t>CONSIDERAÇÕES/RECOMENDAÇÕES</w:t>
            </w:r>
          </w:p>
        </w:tc>
      </w:tr>
      <w:tr w:rsidR="004A7111" w:rsidRPr="004A7111" w14:paraId="3E34A6DB" w14:textId="77777777" w:rsidTr="002F4B64">
        <w:trPr>
          <w:trHeight w:val="890"/>
        </w:trPr>
        <w:tc>
          <w:tcPr>
            <w:tcW w:w="10774" w:type="dxa"/>
          </w:tcPr>
          <w:p w14:paraId="7F6D8721" w14:textId="3D337E3F" w:rsidR="004A7111" w:rsidRPr="004A7111" w:rsidRDefault="004A7111" w:rsidP="004A71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111">
              <w:rPr>
                <w:rFonts w:ascii="Times New Roman" w:hAnsi="Times New Roman" w:cs="Times New Roman"/>
              </w:rPr>
              <w:t xml:space="preserve">Quais suas sugestões, considerações ou recomendações em relação ao </w:t>
            </w:r>
            <w:r w:rsidR="0078253C">
              <w:rPr>
                <w:rFonts w:ascii="Times New Roman" w:hAnsi="Times New Roman" w:cs="Times New Roman"/>
              </w:rPr>
              <w:t>projeto/grupo</w:t>
            </w:r>
            <w:r w:rsidR="0078253C" w:rsidRPr="000D0BF8">
              <w:rPr>
                <w:rFonts w:ascii="Times New Roman" w:hAnsi="Times New Roman" w:cs="Times New Roman"/>
              </w:rPr>
              <w:t xml:space="preserve"> </w:t>
            </w:r>
            <w:r w:rsidRPr="004A7111">
              <w:rPr>
                <w:rFonts w:ascii="Times New Roman" w:hAnsi="Times New Roman" w:cs="Times New Roman"/>
              </w:rPr>
              <w:t>como um todo?</w:t>
            </w:r>
          </w:p>
          <w:p w14:paraId="27E60403" w14:textId="77777777" w:rsidR="004A7111" w:rsidRPr="004A7111" w:rsidRDefault="004A7111" w:rsidP="004A71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4F1E924" w14:textId="77777777" w:rsidR="004A7111" w:rsidRPr="004A7111" w:rsidRDefault="004A7111" w:rsidP="004A711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3C8954F7" w14:textId="77777777" w:rsidR="00453725" w:rsidRPr="001F5825" w:rsidRDefault="00453725" w:rsidP="0045372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7B8D6C81" w14:textId="77777777" w:rsidR="00453725" w:rsidRDefault="00453725" w:rsidP="0045372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e Assinatura</w:t>
      </w:r>
    </w:p>
    <w:p w14:paraId="7B889CD3" w14:textId="77777777" w:rsidR="00453725" w:rsidRPr="00377D10" w:rsidRDefault="00453725" w:rsidP="0045372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(se assinatura for realizada via GOV, é dispensada a data)</w:t>
      </w:r>
    </w:p>
    <w:p w14:paraId="1BD20599" w14:textId="74014062" w:rsidR="007371CD" w:rsidRPr="00453725" w:rsidRDefault="007371CD" w:rsidP="00453725"/>
    <w:sectPr w:rsidR="007371CD" w:rsidRPr="00453725" w:rsidSect="00F732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63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062C0" w14:textId="77777777" w:rsidR="00BE3E47" w:rsidRDefault="00BE3E47" w:rsidP="00D63CC3">
      <w:pPr>
        <w:spacing w:after="0" w:line="240" w:lineRule="auto"/>
      </w:pPr>
      <w:r>
        <w:separator/>
      </w:r>
    </w:p>
  </w:endnote>
  <w:endnote w:type="continuationSeparator" w:id="0">
    <w:p w14:paraId="0C55D5BE" w14:textId="77777777" w:rsidR="00BE3E47" w:rsidRDefault="00BE3E47" w:rsidP="00D6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D264" w14:textId="77777777" w:rsidR="00D808D0" w:rsidRDefault="00D808D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AB0D7" w14:textId="77777777" w:rsidR="00D63CC3" w:rsidRPr="00D63CC3" w:rsidRDefault="00D63CC3" w:rsidP="00D63CC3">
    <w:pPr>
      <w:pStyle w:val="Rodap"/>
      <w:jc w:val="center"/>
      <w:rPr>
        <w:rFonts w:cs="Arial"/>
        <w:b/>
        <w:bCs/>
        <w:color w:val="000000" w:themeColor="text1"/>
        <w:sz w:val="21"/>
        <w:szCs w:val="21"/>
      </w:rPr>
    </w:pPr>
    <w:r>
      <w:rPr>
        <w:rFonts w:cs="Arial"/>
        <w:noProof/>
        <w:color w:val="000000" w:themeColor="text1"/>
        <w:sz w:val="21"/>
        <w:szCs w:val="21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9DEF592" wp14:editId="15B1C574">
              <wp:simplePos x="0" y="0"/>
              <wp:positionH relativeFrom="margin">
                <wp:posOffset>-914400</wp:posOffset>
              </wp:positionH>
              <wp:positionV relativeFrom="page">
                <wp:posOffset>9968865</wp:posOffset>
              </wp:positionV>
              <wp:extent cx="7559675" cy="719455"/>
              <wp:effectExtent l="0" t="0" r="3175" b="444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719455"/>
                      </a:xfrm>
                      <a:prstGeom prst="rect">
                        <a:avLst/>
                      </a:prstGeom>
                      <a:solidFill>
                        <a:srgbClr val="00A07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4E2A7F" w14:textId="77777777" w:rsidR="003B6AF1" w:rsidRPr="00D808D0" w:rsidRDefault="003B6AF1" w:rsidP="0011261D">
                          <w:pPr>
                            <w:pStyle w:val="Rodap1"/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D808D0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>Centro Universitário de Goiás – Sociedade Anhanguera de Ensino</w:t>
                          </w:r>
                        </w:p>
                        <w:p w14:paraId="28EB6694" w14:textId="235E7B56" w:rsidR="00D63CC3" w:rsidRDefault="00D63CC3" w:rsidP="000F684D">
                          <w:pPr>
                            <w:pStyle w:val="Rodap1"/>
                          </w:pPr>
                          <w:r w:rsidRPr="00E347E7">
                            <w:t xml:space="preserve">Av. João Cândido de Oliveira, 115 </w:t>
                          </w:r>
                          <w:r w:rsidR="003B6AF1">
                            <w:t>-</w:t>
                          </w:r>
                          <w:r w:rsidRPr="00E347E7">
                            <w:t xml:space="preserve"> Cidade Jardim </w:t>
                          </w:r>
                          <w:r w:rsidR="003B6AF1">
                            <w:t>-</w:t>
                          </w:r>
                          <w:r w:rsidRPr="00E347E7">
                            <w:t xml:space="preserve"> Goiânia/Goiás </w:t>
                          </w:r>
                          <w:r w:rsidR="003B6AF1">
                            <w:t>-</w:t>
                          </w:r>
                          <w:r w:rsidRPr="00E347E7">
                            <w:t xml:space="preserve"> 74423-115</w:t>
                          </w:r>
                        </w:p>
                        <w:p w14:paraId="657DEDC4" w14:textId="77777777" w:rsidR="003B6AF1" w:rsidRDefault="003B6AF1" w:rsidP="003B6AF1">
                          <w:pPr>
                            <w:pStyle w:val="Rodap1"/>
                            <w:rPr>
                              <w:b/>
                              <w:bCs/>
                            </w:rPr>
                          </w:pPr>
                          <w:r w:rsidRPr="00E347E7">
                            <w:rPr>
                              <w:b/>
                              <w:bCs/>
                            </w:rPr>
                            <w:t>unigoias.com.br • (62) 3246-1400 •</w:t>
                          </w:r>
                          <w:r w:rsidRPr="00E347E7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Pr="00E347E7">
                            <w:rPr>
                              <w:b/>
                              <w:bCs/>
                            </w:rPr>
                            <w:t>@unigoias</w:t>
                          </w:r>
                        </w:p>
                        <w:p w14:paraId="2CC5786A" w14:textId="77777777" w:rsidR="00D808D0" w:rsidRPr="00E347E7" w:rsidRDefault="00D808D0" w:rsidP="003B6AF1">
                          <w:pPr>
                            <w:pStyle w:val="Rodap1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DEF592" id="Rectangle 3" o:spid="_x0000_s1026" style="position:absolute;left:0;text-align:left;margin-left:-1in;margin-top:784.95pt;width:595.25pt;height:56.6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" fillcolor="#00a074" stroked="f" strokeweight="1pt">
              <v:textbox inset="0,0,0,0">
                <w:txbxContent>
                  <w:p w14:paraId="5D4E2A7F" w14:textId="77777777" w:rsidR="003B6AF1" w:rsidRPr="00D808D0" w:rsidRDefault="003B6AF1" w:rsidP="0011261D">
                    <w:pPr>
                      <w:pStyle w:val="Rodap1"/>
                      <w:rPr>
                        <w:b/>
                        <w:bCs/>
                        <w:sz w:val="22"/>
                        <w:szCs w:val="22"/>
                      </w:rPr>
                    </w:pPr>
                    <w:r w:rsidRPr="00D808D0">
                      <w:rPr>
                        <w:b/>
                        <w:bCs/>
                        <w:sz w:val="22"/>
                        <w:szCs w:val="22"/>
                      </w:rPr>
                      <w:t>Centro Universitário de Goiás – Sociedade Anhanguera de Ensino</w:t>
                    </w:r>
                  </w:p>
                  <w:p w14:paraId="28EB6694" w14:textId="235E7B56" w:rsidR="00D63CC3" w:rsidRDefault="00D63CC3" w:rsidP="000F684D">
                    <w:pPr>
                      <w:pStyle w:val="Rodap1"/>
                    </w:pPr>
                    <w:r w:rsidRPr="00E347E7">
                      <w:t xml:space="preserve">Av. João Cândido de Oliveira, 115 </w:t>
                    </w:r>
                    <w:r w:rsidR="003B6AF1">
                      <w:t>-</w:t>
                    </w:r>
                    <w:r w:rsidRPr="00E347E7">
                      <w:t xml:space="preserve"> Cidade Jardim </w:t>
                    </w:r>
                    <w:r w:rsidR="003B6AF1">
                      <w:t>-</w:t>
                    </w:r>
                    <w:r w:rsidRPr="00E347E7">
                      <w:t xml:space="preserve"> Goiânia/Goiás </w:t>
                    </w:r>
                    <w:r w:rsidR="003B6AF1">
                      <w:t>-</w:t>
                    </w:r>
                    <w:r w:rsidRPr="00E347E7">
                      <w:t xml:space="preserve"> 74423-115</w:t>
                    </w:r>
                  </w:p>
                  <w:p w14:paraId="657DEDC4" w14:textId="77777777" w:rsidR="003B6AF1" w:rsidRDefault="003B6AF1" w:rsidP="003B6AF1">
                    <w:pPr>
                      <w:pStyle w:val="Rodap1"/>
                      <w:rPr>
                        <w:b/>
                        <w:bCs/>
                      </w:rPr>
                    </w:pPr>
                    <w:r w:rsidRPr="00E347E7">
                      <w:rPr>
                        <w:b/>
                        <w:bCs/>
                      </w:rPr>
                      <w:t>unigoias.com.br • (62) 3246-1400 •</w:t>
                    </w:r>
                    <w:r w:rsidRPr="00E347E7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Pr="00E347E7">
                      <w:rPr>
                        <w:b/>
                        <w:bCs/>
                      </w:rPr>
                      <w:t>@unigoias</w:t>
                    </w:r>
                  </w:p>
                  <w:p w14:paraId="2CC5786A" w14:textId="77777777" w:rsidR="00D808D0" w:rsidRPr="00E347E7" w:rsidRDefault="00D808D0" w:rsidP="003B6AF1">
                    <w:pPr>
                      <w:pStyle w:val="Rodap1"/>
                      <w:rPr>
                        <w:b/>
                        <w:bCs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9DCE" w14:textId="77777777" w:rsidR="00D808D0" w:rsidRDefault="00D808D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BC302" w14:textId="77777777" w:rsidR="00BE3E47" w:rsidRDefault="00BE3E47" w:rsidP="00D63CC3">
      <w:pPr>
        <w:spacing w:after="0" w:line="240" w:lineRule="auto"/>
      </w:pPr>
      <w:r>
        <w:separator/>
      </w:r>
    </w:p>
  </w:footnote>
  <w:footnote w:type="continuationSeparator" w:id="0">
    <w:p w14:paraId="1520FC48" w14:textId="77777777" w:rsidR="00BE3E47" w:rsidRDefault="00BE3E47" w:rsidP="00D63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B14D" w14:textId="77777777" w:rsidR="00F732BB" w:rsidRDefault="00BE3E47">
    <w:pPr>
      <w:pStyle w:val="Cabealho"/>
    </w:pPr>
    <w:r>
      <w:rPr>
        <w:noProof/>
      </w:rPr>
      <w:pict w14:anchorId="5B98F8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105432" o:spid="_x0000_s1026" type="#_x0000_t75" alt="" style="position:absolute;margin-left:0;margin-top:0;width:449.05pt;height:634.9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timbrado-unigoia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995F" w14:textId="5AAFC3A8" w:rsidR="00D63CC3" w:rsidRPr="00B23982" w:rsidRDefault="0011261D" w:rsidP="00FA10CD">
    <w:pPr>
      <w:pStyle w:val="Cabealho"/>
      <w:tabs>
        <w:tab w:val="clear" w:pos="4680"/>
        <w:tab w:val="clear" w:pos="9360"/>
      </w:tabs>
      <w:spacing w:before="120" w:after="0"/>
      <w:jc w:val="right"/>
      <w:rPr>
        <w:b/>
        <w:bCs/>
        <w:noProof/>
        <w:color w:val="002E5A"/>
      </w:rPr>
    </w:pPr>
    <w:r w:rsidRPr="00B23982">
      <w:rPr>
        <w:b/>
        <w:bCs/>
        <w:noProof/>
        <w:color w:val="002E5A"/>
      </w:rPr>
      <w:drawing>
        <wp:anchor distT="0" distB="0" distL="114300" distR="114300" simplePos="0" relativeHeight="251657728" behindDoc="0" locked="0" layoutInCell="1" allowOverlap="1" wp14:anchorId="16836B13" wp14:editId="7FF42094">
          <wp:simplePos x="0" y="0"/>
          <wp:positionH relativeFrom="margin">
            <wp:posOffset>3969385</wp:posOffset>
          </wp:positionH>
          <wp:positionV relativeFrom="page">
            <wp:posOffset>412115</wp:posOffset>
          </wp:positionV>
          <wp:extent cx="1753235" cy="357505"/>
          <wp:effectExtent l="0" t="0" r="0" b="444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251" r="57898"/>
                  <a:stretch/>
                </pic:blipFill>
                <pic:spPr bwMode="auto">
                  <a:xfrm>
                    <a:off x="0" y="0"/>
                    <a:ext cx="1753235" cy="357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3982">
      <w:rPr>
        <w:b/>
        <w:bCs/>
        <w:noProof/>
        <w:color w:val="002E5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D6F4C0" wp14:editId="27B904A6">
              <wp:simplePos x="0" y="0"/>
              <wp:positionH relativeFrom="column">
                <wp:posOffset>4086941</wp:posOffset>
              </wp:positionH>
              <wp:positionV relativeFrom="paragraph">
                <wp:posOffset>-11430</wp:posOffset>
              </wp:positionV>
              <wp:extent cx="21600" cy="360000"/>
              <wp:effectExtent l="0" t="0" r="16510" b="2540"/>
              <wp:wrapNone/>
              <wp:docPr id="1376876042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360000"/>
                      </a:xfrm>
                      <a:prstGeom prst="rect">
                        <a:avLst/>
                      </a:prstGeom>
                      <a:solidFill>
                        <a:srgbClr val="00A07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26CCD8" id="Retângulo 1" o:spid="_x0000_s1026" style="position:absolute;margin-left:321.8pt;margin-top:-.9pt;width:1.7pt;height:28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" fillcolor="#00a074" stroked="f" strokeweight="1pt"/>
          </w:pict>
        </mc:Fallback>
      </mc:AlternateContent>
    </w:r>
    <w:r w:rsidR="00D34FA4">
      <w:rPr>
        <w:b/>
        <w:bCs/>
        <w:noProof/>
        <w:color w:val="002E5A"/>
      </w:rPr>
      <w:t>SA</w:t>
    </w:r>
    <w:r w:rsidR="00F969D3" w:rsidRPr="00F969D3">
      <w:rPr>
        <w:b/>
        <w:bCs/>
        <w:noProof/>
        <w:color w:val="002E5A"/>
      </w:rPr>
      <w:t>P</w:t>
    </w:r>
    <w:r w:rsidR="00D34FA4">
      <w:rPr>
        <w:b/>
        <w:bCs/>
        <w:noProof/>
        <w:color w:val="002E5A"/>
      </w:rPr>
      <w:t>C – Supervisão da Área de Pesquisa Científica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8341" w14:textId="77777777" w:rsidR="00F732BB" w:rsidRDefault="00BE3E47">
    <w:pPr>
      <w:pStyle w:val="Cabealho"/>
    </w:pPr>
    <w:r>
      <w:rPr>
        <w:noProof/>
      </w:rPr>
      <w:pict w14:anchorId="033525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105431" o:spid="_x0000_s1025" type="#_x0000_t75" alt="" style="position:absolute;margin-left:0;margin-top:0;width:449.05pt;height:634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timbrado-unigoia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E3"/>
    <w:rsid w:val="00017CDE"/>
    <w:rsid w:val="00030ADA"/>
    <w:rsid w:val="00083FEE"/>
    <w:rsid w:val="000F684D"/>
    <w:rsid w:val="0011261D"/>
    <w:rsid w:val="00123AE6"/>
    <w:rsid w:val="001B3FDE"/>
    <w:rsid w:val="001B666C"/>
    <w:rsid w:val="0020180F"/>
    <w:rsid w:val="00202FA3"/>
    <w:rsid w:val="00217D06"/>
    <w:rsid w:val="00266763"/>
    <w:rsid w:val="00287584"/>
    <w:rsid w:val="00291960"/>
    <w:rsid w:val="002A42F5"/>
    <w:rsid w:val="002D1A33"/>
    <w:rsid w:val="002D2D35"/>
    <w:rsid w:val="002F4493"/>
    <w:rsid w:val="003627E2"/>
    <w:rsid w:val="00377D10"/>
    <w:rsid w:val="003A0FFB"/>
    <w:rsid w:val="003B6AF1"/>
    <w:rsid w:val="003D67D5"/>
    <w:rsid w:val="00447244"/>
    <w:rsid w:val="00453725"/>
    <w:rsid w:val="00465C2A"/>
    <w:rsid w:val="004A7111"/>
    <w:rsid w:val="004B31A5"/>
    <w:rsid w:val="004C5CBC"/>
    <w:rsid w:val="004E7FFC"/>
    <w:rsid w:val="004F1B72"/>
    <w:rsid w:val="005165CC"/>
    <w:rsid w:val="00522140"/>
    <w:rsid w:val="00541C05"/>
    <w:rsid w:val="00583060"/>
    <w:rsid w:val="0059703D"/>
    <w:rsid w:val="00603BE0"/>
    <w:rsid w:val="00614D37"/>
    <w:rsid w:val="006455D6"/>
    <w:rsid w:val="0065100B"/>
    <w:rsid w:val="006731F4"/>
    <w:rsid w:val="007371CD"/>
    <w:rsid w:val="007740C5"/>
    <w:rsid w:val="0078253C"/>
    <w:rsid w:val="007B0BED"/>
    <w:rsid w:val="007C171C"/>
    <w:rsid w:val="007D2B7C"/>
    <w:rsid w:val="007E6C28"/>
    <w:rsid w:val="007F1542"/>
    <w:rsid w:val="00843580"/>
    <w:rsid w:val="00877F0C"/>
    <w:rsid w:val="008C3507"/>
    <w:rsid w:val="008E4887"/>
    <w:rsid w:val="008E630A"/>
    <w:rsid w:val="00927837"/>
    <w:rsid w:val="00927D50"/>
    <w:rsid w:val="009331E3"/>
    <w:rsid w:val="00934215"/>
    <w:rsid w:val="00966396"/>
    <w:rsid w:val="009A159E"/>
    <w:rsid w:val="009B3834"/>
    <w:rsid w:val="009C08E2"/>
    <w:rsid w:val="00A07037"/>
    <w:rsid w:val="00AC071F"/>
    <w:rsid w:val="00B23982"/>
    <w:rsid w:val="00B75F18"/>
    <w:rsid w:val="00B8157A"/>
    <w:rsid w:val="00BD13E7"/>
    <w:rsid w:val="00BD599D"/>
    <w:rsid w:val="00BE3E47"/>
    <w:rsid w:val="00C25FDE"/>
    <w:rsid w:val="00C27648"/>
    <w:rsid w:val="00C65976"/>
    <w:rsid w:val="00C719AC"/>
    <w:rsid w:val="00C865D9"/>
    <w:rsid w:val="00CB5783"/>
    <w:rsid w:val="00D34FA4"/>
    <w:rsid w:val="00D46C6C"/>
    <w:rsid w:val="00D51A92"/>
    <w:rsid w:val="00D63CC3"/>
    <w:rsid w:val="00D808D0"/>
    <w:rsid w:val="00DE2A5E"/>
    <w:rsid w:val="00E11081"/>
    <w:rsid w:val="00E347E7"/>
    <w:rsid w:val="00E4472B"/>
    <w:rsid w:val="00E66A47"/>
    <w:rsid w:val="00E7566F"/>
    <w:rsid w:val="00EE39D4"/>
    <w:rsid w:val="00F23E28"/>
    <w:rsid w:val="00F732BB"/>
    <w:rsid w:val="00F80B1E"/>
    <w:rsid w:val="00F969D3"/>
    <w:rsid w:val="00FA10CD"/>
    <w:rsid w:val="00FB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A61C8"/>
  <w15:chartTrackingRefBased/>
  <w15:docId w15:val="{58FEC43E-87BC-4E25-8C6E-C09E6B08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00B"/>
    <w:pPr>
      <w:spacing w:after="240" w:line="276" w:lineRule="auto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65100B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71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3CC3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3CC3"/>
  </w:style>
  <w:style w:type="paragraph" w:styleId="Rodap">
    <w:name w:val="footer"/>
    <w:basedOn w:val="Normal"/>
    <w:link w:val="RodapChar"/>
    <w:uiPriority w:val="99"/>
    <w:unhideWhenUsed/>
    <w:rsid w:val="00D63CC3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D63CC3"/>
  </w:style>
  <w:style w:type="character" w:customStyle="1" w:styleId="Ttulo1Char">
    <w:name w:val="Título 1 Char"/>
    <w:basedOn w:val="Fontepargpadro"/>
    <w:link w:val="Ttulo1"/>
    <w:uiPriority w:val="9"/>
    <w:rsid w:val="0065100B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SemEspaamento">
    <w:name w:val="No Spacing"/>
    <w:uiPriority w:val="1"/>
    <w:qFormat/>
    <w:rsid w:val="0065100B"/>
    <w:rPr>
      <w:rFonts w:ascii="Arial" w:hAnsi="Arial"/>
    </w:rPr>
  </w:style>
  <w:style w:type="paragraph" w:customStyle="1" w:styleId="Rodap1">
    <w:name w:val="Rodapé1"/>
    <w:rsid w:val="000F684D"/>
    <w:pPr>
      <w:jc w:val="center"/>
    </w:pPr>
    <w:rPr>
      <w:rFonts w:ascii="Arial" w:hAnsi="Arial"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71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comgrade">
    <w:name w:val="Table Grid"/>
    <w:basedOn w:val="Tabelanormal"/>
    <w:uiPriority w:val="39"/>
    <w:rsid w:val="00453725"/>
    <w:rPr>
      <w:rFonts w:eastAsia="Times New Roman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4A7111"/>
    <w:rPr>
      <w:rFonts w:eastAsia="Times New Roman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o.melo\OneDrive%20-%20SOCIEDADE%20ANHANGUERA%20DE%20ENSINO%20LTDA\Documentos%20-%20Comunica&#231;&#227;o%20e%20Marketing\@Projetos\2025\_IMPRESSOS%20Unigoias\Papel%20Timbrado%20UNIGOIAS\papel-timbrado-modelo-unigoi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53301f-81ea-4292-93db-194c542c7d82" xsi:nil="true"/>
    <lcf76f155ced4ddcb4097134ff3c332f xmlns="521178d5-9bd5-4582-80fc-afe4d2080d9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15BD67DB750B46B5BD48367B0DE85D" ma:contentTypeVersion="17" ma:contentTypeDescription="Crie um novo documento." ma:contentTypeScope="" ma:versionID="2f248b8f4afe7d38986f4dc9841011ad">
  <xsd:schema xmlns:xsd="http://www.w3.org/2001/XMLSchema" xmlns:xs="http://www.w3.org/2001/XMLSchema" xmlns:p="http://schemas.microsoft.com/office/2006/metadata/properties" xmlns:ns2="521178d5-9bd5-4582-80fc-afe4d2080d92" xmlns:ns3="3753301f-81ea-4292-93db-194c542c7d82" targetNamespace="http://schemas.microsoft.com/office/2006/metadata/properties" ma:root="true" ma:fieldsID="841608364ab79efabe12c8802a8dcbdc" ns2:_="" ns3:_="">
    <xsd:import namespace="521178d5-9bd5-4582-80fc-afe4d2080d92"/>
    <xsd:import namespace="3753301f-81ea-4292-93db-194c542c7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178d5-9bd5-4582-80fc-afe4d2080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47f73727-2081-4a7c-8ddf-4727f67d1d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3301f-81ea-4292-93db-194c542c7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9997ff4-a5a8-4741-8878-7d0a68562e4e}" ma:internalName="TaxCatchAll" ma:showField="CatchAllData" ma:web="3753301f-81ea-4292-93db-194c542c7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1B095-71AE-43E7-8A8F-FBC243042F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0B886B-68ED-43EB-89B4-D62247F45C0F}">
  <ds:schemaRefs>
    <ds:schemaRef ds:uri="http://schemas.microsoft.com/office/2006/metadata/properties"/>
    <ds:schemaRef ds:uri="http://schemas.microsoft.com/office/infopath/2007/PartnerControls"/>
    <ds:schemaRef ds:uri="3753301f-81ea-4292-93db-194c542c7d82"/>
    <ds:schemaRef ds:uri="521178d5-9bd5-4582-80fc-afe4d2080d92"/>
  </ds:schemaRefs>
</ds:datastoreItem>
</file>

<file path=customXml/itemProps3.xml><?xml version="1.0" encoding="utf-8"?>
<ds:datastoreItem xmlns:ds="http://schemas.openxmlformats.org/officeDocument/2006/customXml" ds:itemID="{8F6A3ED8-21B0-47A7-B5C4-20DCED07E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178d5-9bd5-4582-80fc-afe4d2080d92"/>
    <ds:schemaRef ds:uri="3753301f-81ea-4292-93db-194c542c7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papel-timbrado-modelo-unigoias.dotx</Template>
  <TotalTime>94</TotalTime>
  <Pages>1</Pages>
  <Words>225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Savio de Carvalho Melo</dc:creator>
  <cp:keywords/>
  <dc:description/>
  <cp:lastModifiedBy>Renato Dering</cp:lastModifiedBy>
  <cp:revision>22</cp:revision>
  <cp:lastPrinted>2021-12-17T18:05:00Z</cp:lastPrinted>
  <dcterms:created xsi:type="dcterms:W3CDTF">2025-08-29T16:48:00Z</dcterms:created>
  <dcterms:modified xsi:type="dcterms:W3CDTF">2026-08-12T15:06:00Z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0x0101003E15BD67DB750B46B5BD48367B0DE85D</vt:lpwstr>
  </property>
  <property fmtid="{D5CDD505-2E9C-101B-9397-08002B2CF9AE}" pid="3" name="MediaServiceImageTags">
    <vt:lpwstr/>
  </property>
</Properties>
</file>