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C3D6D" w14:textId="6D29DA15" w:rsidR="00442C79" w:rsidRDefault="00442C79" w:rsidP="00442C79">
      <w:pPr>
        <w:spacing w:after="0" w:line="240" w:lineRule="auto"/>
        <w:jc w:val="center"/>
        <w:rPr>
          <w:b/>
          <w:bCs/>
          <w:noProof/>
          <w:color w:val="002E5A"/>
        </w:rPr>
      </w:pPr>
      <w:r>
        <w:rPr>
          <w:b/>
          <w:bCs/>
          <w:noProof/>
          <w:color w:val="002E5A"/>
        </w:rPr>
        <w:t xml:space="preserve">RELATÓRIO </w:t>
      </w:r>
      <w:r w:rsidR="00857C47">
        <w:rPr>
          <w:b/>
          <w:bCs/>
          <w:noProof/>
          <w:color w:val="002E5A"/>
        </w:rPr>
        <w:t>PARCIAL</w:t>
      </w:r>
      <w:r>
        <w:rPr>
          <w:b/>
          <w:bCs/>
          <w:noProof/>
          <w:color w:val="002E5A"/>
        </w:rPr>
        <w:t xml:space="preserve"> – GRUPOS E PROJETOS DE PESQUISA</w:t>
      </w:r>
    </w:p>
    <w:p w14:paraId="18BD2BA2" w14:textId="77777777" w:rsidR="00442C79" w:rsidRDefault="00442C79" w:rsidP="00442C79">
      <w:pPr>
        <w:spacing w:after="0" w:line="240" w:lineRule="auto"/>
        <w:jc w:val="center"/>
        <w:rPr>
          <w:b/>
          <w:bCs/>
          <w:noProof/>
          <w:color w:val="002E5A"/>
        </w:rPr>
      </w:pPr>
    </w:p>
    <w:p w14:paraId="2C3F9FB3" w14:textId="77777777" w:rsidR="00442C79" w:rsidRPr="001F5825" w:rsidRDefault="00442C79" w:rsidP="00442C79">
      <w:pPr>
        <w:spacing w:after="0" w:line="240" w:lineRule="auto"/>
        <w:ind w:left="-851"/>
        <w:rPr>
          <w:b/>
          <w:bCs/>
          <w:noProof/>
          <w:color w:val="002E5A"/>
          <w:sz w:val="20"/>
          <w:szCs w:val="20"/>
        </w:rPr>
      </w:pPr>
      <w:r w:rsidRPr="001F5825">
        <w:rPr>
          <w:b/>
          <w:bCs/>
          <w:noProof/>
          <w:color w:val="002E5A"/>
          <w:sz w:val="20"/>
          <w:szCs w:val="20"/>
        </w:rPr>
        <w:t>Projeto:</w:t>
      </w:r>
    </w:p>
    <w:p w14:paraId="1FDE5232" w14:textId="77777777" w:rsidR="00442C79" w:rsidRPr="001F5825" w:rsidRDefault="00442C79" w:rsidP="00442C79">
      <w:pPr>
        <w:spacing w:after="0" w:line="240" w:lineRule="auto"/>
        <w:ind w:left="-851"/>
        <w:rPr>
          <w:b/>
          <w:bCs/>
          <w:noProof/>
          <w:color w:val="002E5A"/>
          <w:sz w:val="20"/>
          <w:szCs w:val="20"/>
        </w:rPr>
      </w:pPr>
      <w:r w:rsidRPr="001F5825">
        <w:rPr>
          <w:b/>
          <w:bCs/>
          <w:noProof/>
          <w:color w:val="002E5A"/>
          <w:sz w:val="20"/>
          <w:szCs w:val="20"/>
        </w:rPr>
        <w:t>Professor(a) Responsável:</w:t>
      </w:r>
    </w:p>
    <w:p w14:paraId="2F041C89" w14:textId="77777777" w:rsidR="00442C79" w:rsidRDefault="00442C79" w:rsidP="00442C79">
      <w:pPr>
        <w:spacing w:after="0" w:line="240" w:lineRule="auto"/>
        <w:ind w:left="-851"/>
        <w:rPr>
          <w:b/>
          <w:bCs/>
          <w:noProof/>
          <w:color w:val="002E5A"/>
          <w:sz w:val="20"/>
          <w:szCs w:val="20"/>
        </w:rPr>
      </w:pPr>
      <w:r w:rsidRPr="001F5825">
        <w:rPr>
          <w:b/>
          <w:bCs/>
          <w:noProof/>
          <w:color w:val="002E5A"/>
          <w:sz w:val="20"/>
          <w:szCs w:val="20"/>
        </w:rPr>
        <w:t>Aluno(a)</w:t>
      </w:r>
      <w:r>
        <w:rPr>
          <w:b/>
          <w:bCs/>
          <w:noProof/>
          <w:color w:val="002E5A"/>
          <w:sz w:val="20"/>
          <w:szCs w:val="20"/>
        </w:rPr>
        <w:t>:</w:t>
      </w:r>
    </w:p>
    <w:p w14:paraId="2D7DF6B4" w14:textId="77777777" w:rsidR="00184885" w:rsidRPr="00184885" w:rsidRDefault="00184885" w:rsidP="00184885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tbl>
      <w:tblPr>
        <w:tblStyle w:val="Tabelacomgrade1"/>
        <w:tblW w:w="10774" w:type="dxa"/>
        <w:tblInd w:w="-998" w:type="dxa"/>
        <w:tblLook w:val="04A0" w:firstRow="1" w:lastRow="0" w:firstColumn="1" w:lastColumn="0" w:noHBand="0" w:noVBand="1"/>
      </w:tblPr>
      <w:tblGrid>
        <w:gridCol w:w="6096"/>
        <w:gridCol w:w="1712"/>
        <w:gridCol w:w="1576"/>
        <w:gridCol w:w="1390"/>
      </w:tblGrid>
      <w:tr w:rsidR="00184885" w:rsidRPr="00184885" w14:paraId="1E83C2BA" w14:textId="77777777" w:rsidTr="00184885">
        <w:tc>
          <w:tcPr>
            <w:tcW w:w="10774" w:type="dxa"/>
            <w:gridSpan w:val="4"/>
            <w:shd w:val="clear" w:color="auto" w:fill="A8D08D"/>
          </w:tcPr>
          <w:p w14:paraId="546E1761" w14:textId="77777777" w:rsidR="00184885" w:rsidRPr="00184885" w:rsidRDefault="00184885" w:rsidP="001848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>AVALIAÇÃO DOCENTE</w:t>
            </w:r>
          </w:p>
        </w:tc>
      </w:tr>
      <w:tr w:rsidR="00184885" w:rsidRPr="00184885" w14:paraId="2B4B9176" w14:textId="77777777" w:rsidTr="002F4B64">
        <w:tc>
          <w:tcPr>
            <w:tcW w:w="6096" w:type="dxa"/>
          </w:tcPr>
          <w:p w14:paraId="3FD20EEB" w14:textId="77777777" w:rsidR="00184885" w:rsidRPr="00184885" w:rsidRDefault="00184885" w:rsidP="001848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>AVALIAÇÃO</w:t>
            </w:r>
          </w:p>
        </w:tc>
        <w:tc>
          <w:tcPr>
            <w:tcW w:w="1712" w:type="dxa"/>
          </w:tcPr>
          <w:p w14:paraId="789333CC" w14:textId="77777777" w:rsidR="00184885" w:rsidRPr="00184885" w:rsidRDefault="00184885" w:rsidP="001848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>Não se aplica</w:t>
            </w:r>
          </w:p>
        </w:tc>
        <w:tc>
          <w:tcPr>
            <w:tcW w:w="1576" w:type="dxa"/>
          </w:tcPr>
          <w:p w14:paraId="4236FE90" w14:textId="77777777" w:rsidR="00184885" w:rsidRPr="00184885" w:rsidRDefault="00184885" w:rsidP="001848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>Parcialmente</w:t>
            </w:r>
          </w:p>
        </w:tc>
        <w:tc>
          <w:tcPr>
            <w:tcW w:w="1390" w:type="dxa"/>
          </w:tcPr>
          <w:p w14:paraId="52D0B20D" w14:textId="77777777" w:rsidR="00184885" w:rsidRPr="00184885" w:rsidRDefault="00184885" w:rsidP="001848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>Totalmente</w:t>
            </w:r>
          </w:p>
        </w:tc>
      </w:tr>
      <w:tr w:rsidR="00184885" w:rsidRPr="00184885" w14:paraId="0A952B9B" w14:textId="77777777" w:rsidTr="002F4B64">
        <w:tc>
          <w:tcPr>
            <w:tcW w:w="6096" w:type="dxa"/>
          </w:tcPr>
          <w:p w14:paraId="0D18358F" w14:textId="6BD13D40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885">
              <w:rPr>
                <w:rFonts w:ascii="Times New Roman" w:hAnsi="Times New Roman" w:cs="Times New Roman"/>
              </w:rPr>
              <w:t xml:space="preserve">O </w:t>
            </w:r>
            <w:r w:rsidR="00B123F3">
              <w:rPr>
                <w:rFonts w:ascii="Times New Roman" w:hAnsi="Times New Roman" w:cs="Times New Roman"/>
              </w:rPr>
              <w:t>projeto/grupo</w:t>
            </w:r>
            <w:r w:rsidRPr="00184885">
              <w:rPr>
                <w:rFonts w:ascii="Times New Roman" w:hAnsi="Times New Roman" w:cs="Times New Roman"/>
              </w:rPr>
              <w:t xml:space="preserve"> cumpr</w:t>
            </w:r>
            <w:r w:rsidR="00B123F3">
              <w:rPr>
                <w:rFonts w:ascii="Times New Roman" w:hAnsi="Times New Roman" w:cs="Times New Roman"/>
              </w:rPr>
              <w:t>e</w:t>
            </w:r>
            <w:r w:rsidRPr="00184885">
              <w:rPr>
                <w:rFonts w:ascii="Times New Roman" w:hAnsi="Times New Roman" w:cs="Times New Roman"/>
              </w:rPr>
              <w:t xml:space="preserve"> as expectativas enquanto um Programa que busca a introdução do graduando na pesquisa científica?</w:t>
            </w:r>
          </w:p>
        </w:tc>
        <w:tc>
          <w:tcPr>
            <w:tcW w:w="1712" w:type="dxa"/>
          </w:tcPr>
          <w:p w14:paraId="74CB72AE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3BFB8535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3B320FCE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885" w:rsidRPr="00184885" w14:paraId="09B82D43" w14:textId="77777777" w:rsidTr="002F4B64">
        <w:tc>
          <w:tcPr>
            <w:tcW w:w="6096" w:type="dxa"/>
          </w:tcPr>
          <w:p w14:paraId="17B67DA7" w14:textId="00968051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885">
              <w:rPr>
                <w:rFonts w:ascii="Times New Roman" w:hAnsi="Times New Roman" w:cs="Times New Roman"/>
              </w:rPr>
              <w:t>Houve explicações/orientações do(a) coordenador(a) d</w:t>
            </w:r>
            <w:r w:rsidR="00B123F3">
              <w:rPr>
                <w:rFonts w:ascii="Times New Roman" w:hAnsi="Times New Roman" w:cs="Times New Roman"/>
              </w:rPr>
              <w:t>a pesquisa</w:t>
            </w:r>
            <w:r w:rsidRPr="00184885">
              <w:rPr>
                <w:rFonts w:ascii="Times New Roman" w:hAnsi="Times New Roman" w:cs="Times New Roman"/>
              </w:rPr>
              <w:t xml:space="preserve"> sobre o funcionamento do projeto</w:t>
            </w:r>
            <w:r w:rsidR="004A102D">
              <w:rPr>
                <w:rFonts w:ascii="Times New Roman" w:hAnsi="Times New Roman" w:cs="Times New Roman"/>
              </w:rPr>
              <w:t>/grupo</w:t>
            </w:r>
            <w:r w:rsidR="00B123F3">
              <w:rPr>
                <w:rFonts w:ascii="Times New Roman" w:hAnsi="Times New Roman" w:cs="Times New Roman"/>
              </w:rPr>
              <w:t xml:space="preserve"> quando solicitado?</w:t>
            </w:r>
          </w:p>
        </w:tc>
        <w:tc>
          <w:tcPr>
            <w:tcW w:w="1712" w:type="dxa"/>
          </w:tcPr>
          <w:p w14:paraId="4EFF26D1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2D80EDC7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462EBA91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885" w:rsidRPr="00184885" w14:paraId="2D128838" w14:textId="77777777" w:rsidTr="002F4B64">
        <w:tc>
          <w:tcPr>
            <w:tcW w:w="6096" w:type="dxa"/>
          </w:tcPr>
          <w:p w14:paraId="79AD1BFC" w14:textId="3720C10D" w:rsidR="00184885" w:rsidRPr="00184885" w:rsidRDefault="0026419F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885">
              <w:rPr>
                <w:rFonts w:ascii="Times New Roman" w:hAnsi="Times New Roman" w:cs="Times New Roman"/>
              </w:rPr>
              <w:t>O(A) aluno(a) cumpr</w:t>
            </w:r>
            <w:r>
              <w:rPr>
                <w:rFonts w:ascii="Times New Roman" w:hAnsi="Times New Roman" w:cs="Times New Roman"/>
              </w:rPr>
              <w:t xml:space="preserve">e, até o momento, </w:t>
            </w:r>
            <w:r w:rsidRPr="00184885">
              <w:rPr>
                <w:rFonts w:ascii="Times New Roman" w:hAnsi="Times New Roman" w:cs="Times New Roman"/>
              </w:rPr>
              <w:t>com assiduidade as atividades solicitadas durante o projeto</w:t>
            </w:r>
            <w:r>
              <w:rPr>
                <w:rFonts w:ascii="Times New Roman" w:hAnsi="Times New Roman" w:cs="Times New Roman"/>
              </w:rPr>
              <w:t>/grupo</w:t>
            </w:r>
            <w:r w:rsidRPr="00184885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712" w:type="dxa"/>
          </w:tcPr>
          <w:p w14:paraId="011778AE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7C7D4E80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6E39738B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885" w:rsidRPr="00184885" w14:paraId="075C716B" w14:textId="77777777" w:rsidTr="002F4B64">
        <w:tc>
          <w:tcPr>
            <w:tcW w:w="6096" w:type="dxa"/>
          </w:tcPr>
          <w:p w14:paraId="3B009566" w14:textId="4F186584" w:rsidR="00184885" w:rsidRPr="00184885" w:rsidRDefault="0026419F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885">
              <w:rPr>
                <w:rFonts w:ascii="Times New Roman" w:hAnsi="Times New Roman" w:cs="Times New Roman"/>
              </w:rPr>
              <w:t xml:space="preserve">O(A) </w:t>
            </w:r>
            <w:r>
              <w:rPr>
                <w:rFonts w:ascii="Times New Roman" w:hAnsi="Times New Roman" w:cs="Times New Roman"/>
              </w:rPr>
              <w:t xml:space="preserve">aluno(a) </w:t>
            </w:r>
            <w:r w:rsidRPr="00184885">
              <w:rPr>
                <w:rFonts w:ascii="Times New Roman" w:hAnsi="Times New Roman" w:cs="Times New Roman"/>
              </w:rPr>
              <w:t>demonstr</w:t>
            </w:r>
            <w:r>
              <w:rPr>
                <w:rFonts w:ascii="Times New Roman" w:hAnsi="Times New Roman" w:cs="Times New Roman"/>
              </w:rPr>
              <w:t>a</w:t>
            </w:r>
            <w:r w:rsidRPr="00184885">
              <w:rPr>
                <w:rFonts w:ascii="Times New Roman" w:hAnsi="Times New Roman" w:cs="Times New Roman"/>
              </w:rPr>
              <w:t xml:space="preserve"> interesse e curiosidade na busca de aprender sobre pesquisa científica e o tema do projeto?</w:t>
            </w:r>
          </w:p>
        </w:tc>
        <w:tc>
          <w:tcPr>
            <w:tcW w:w="1712" w:type="dxa"/>
          </w:tcPr>
          <w:p w14:paraId="207047B8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0E7C1345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48FC0519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885" w:rsidRPr="00184885" w14:paraId="3FC6B352" w14:textId="77777777" w:rsidTr="002F4B64">
        <w:tc>
          <w:tcPr>
            <w:tcW w:w="6096" w:type="dxa"/>
          </w:tcPr>
          <w:p w14:paraId="0077C77A" w14:textId="2D0CA3C4" w:rsidR="00184885" w:rsidRPr="00184885" w:rsidRDefault="0026419F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885">
              <w:rPr>
                <w:rFonts w:ascii="Times New Roman" w:hAnsi="Times New Roman" w:cs="Times New Roman"/>
              </w:rPr>
              <w:t xml:space="preserve">O(A) </w:t>
            </w:r>
            <w:r>
              <w:rPr>
                <w:rFonts w:ascii="Times New Roman" w:hAnsi="Times New Roman" w:cs="Times New Roman"/>
              </w:rPr>
              <w:t xml:space="preserve">aluno(a) </w:t>
            </w:r>
            <w:r w:rsidR="00004CF9">
              <w:rPr>
                <w:rFonts w:ascii="Times New Roman" w:hAnsi="Times New Roman" w:cs="Times New Roman"/>
              </w:rPr>
              <w:t>d</w:t>
            </w:r>
            <w:r w:rsidR="00004CF9" w:rsidRPr="00004CF9">
              <w:rPr>
                <w:rFonts w:ascii="Times New Roman" w:hAnsi="Times New Roman" w:cs="Times New Roman"/>
              </w:rPr>
              <w:t>emonstra autonomia na execução das atividades?</w:t>
            </w:r>
          </w:p>
        </w:tc>
        <w:tc>
          <w:tcPr>
            <w:tcW w:w="1712" w:type="dxa"/>
          </w:tcPr>
          <w:p w14:paraId="0E2C503E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550F017D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3BB8E8C5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885" w:rsidRPr="00184885" w14:paraId="736BBE47" w14:textId="77777777" w:rsidTr="002F4B64">
        <w:tc>
          <w:tcPr>
            <w:tcW w:w="6096" w:type="dxa"/>
          </w:tcPr>
          <w:p w14:paraId="44DA1DE4" w14:textId="5E1C9C78" w:rsidR="00184885" w:rsidRPr="00184885" w:rsidRDefault="00FB45AC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885">
              <w:rPr>
                <w:rFonts w:ascii="Times New Roman" w:hAnsi="Times New Roman" w:cs="Times New Roman"/>
              </w:rPr>
              <w:t xml:space="preserve">O(A) </w:t>
            </w:r>
            <w:r>
              <w:rPr>
                <w:rFonts w:ascii="Times New Roman" w:hAnsi="Times New Roman" w:cs="Times New Roman"/>
              </w:rPr>
              <w:t>aluno(a)</w:t>
            </w:r>
            <w:r>
              <w:rPr>
                <w:rFonts w:ascii="Times New Roman" w:hAnsi="Times New Roman" w:cs="Times New Roman"/>
              </w:rPr>
              <w:t xml:space="preserve"> d</w:t>
            </w:r>
            <w:r w:rsidRPr="00FB45AC">
              <w:rPr>
                <w:rFonts w:ascii="Times New Roman" w:hAnsi="Times New Roman" w:cs="Times New Roman"/>
              </w:rPr>
              <w:t>emonstra capacidade de leitura, interpretação e discussão de textos científicos?</w:t>
            </w:r>
          </w:p>
        </w:tc>
        <w:tc>
          <w:tcPr>
            <w:tcW w:w="1712" w:type="dxa"/>
          </w:tcPr>
          <w:p w14:paraId="7EB98A24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2EF590DF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1DC3965A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885" w:rsidRPr="00184885" w14:paraId="2B0B04D4" w14:textId="77777777" w:rsidTr="002F4B64">
        <w:tc>
          <w:tcPr>
            <w:tcW w:w="6096" w:type="dxa"/>
          </w:tcPr>
          <w:p w14:paraId="076FA3DB" w14:textId="37AA70A5" w:rsidR="00184885" w:rsidRPr="00184885" w:rsidRDefault="00621F4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1F45">
              <w:rPr>
                <w:rFonts w:ascii="Times New Roman" w:hAnsi="Times New Roman" w:cs="Times New Roman"/>
              </w:rPr>
              <w:t>O aluno apresenta desempenho compatível com sua permanência/desenvolvimento no projeto?</w:t>
            </w:r>
          </w:p>
        </w:tc>
        <w:tc>
          <w:tcPr>
            <w:tcW w:w="1712" w:type="dxa"/>
          </w:tcPr>
          <w:p w14:paraId="60EDB7FD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1AB83DED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292C7ED9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0C5031E" w14:textId="77777777" w:rsidR="00184885" w:rsidRPr="00184885" w:rsidRDefault="00184885" w:rsidP="00184885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184885">
        <w:rPr>
          <w:rFonts w:ascii="Times New Roman" w:eastAsia="Times New Roman" w:hAnsi="Times New Roman" w:cs="Times New Roman"/>
          <w:lang w:eastAsia="pt-BR"/>
        </w:rPr>
        <w:tab/>
      </w:r>
    </w:p>
    <w:tbl>
      <w:tblPr>
        <w:tblStyle w:val="Tabelacomgrade1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184885" w:rsidRPr="00184885" w14:paraId="321E2CC9" w14:textId="77777777" w:rsidTr="00184885">
        <w:tc>
          <w:tcPr>
            <w:tcW w:w="10774" w:type="dxa"/>
            <w:shd w:val="clear" w:color="auto" w:fill="A8D08D"/>
          </w:tcPr>
          <w:p w14:paraId="01158865" w14:textId="77777777" w:rsidR="00184885" w:rsidRPr="00184885" w:rsidRDefault="00184885" w:rsidP="001848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>OBSERVAÇÕES GERAIS</w:t>
            </w:r>
          </w:p>
        </w:tc>
      </w:tr>
      <w:tr w:rsidR="00184885" w:rsidRPr="00184885" w14:paraId="4CBE3081" w14:textId="77777777" w:rsidTr="002F4B64">
        <w:trPr>
          <w:trHeight w:val="890"/>
        </w:trPr>
        <w:tc>
          <w:tcPr>
            <w:tcW w:w="10774" w:type="dxa"/>
          </w:tcPr>
          <w:p w14:paraId="4AA8E74C" w14:textId="767AD2CF" w:rsidR="00184885" w:rsidRPr="00184885" w:rsidRDefault="00184885" w:rsidP="001848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4885">
              <w:rPr>
                <w:rFonts w:ascii="Times New Roman" w:hAnsi="Times New Roman" w:cs="Times New Roman"/>
              </w:rPr>
              <w:t xml:space="preserve">Inserir observações/apontamentos sobre o </w:t>
            </w:r>
            <w:r w:rsidR="00621F45">
              <w:rPr>
                <w:rFonts w:ascii="Times New Roman" w:hAnsi="Times New Roman" w:cs="Times New Roman"/>
              </w:rPr>
              <w:t>projeto/grupo</w:t>
            </w:r>
            <w:r w:rsidRPr="00184885">
              <w:rPr>
                <w:rFonts w:ascii="Times New Roman" w:hAnsi="Times New Roman" w:cs="Times New Roman"/>
              </w:rPr>
              <w:t xml:space="preserve"> e outras informações que considere relevante, como se houve apresentações, publicações e/ou problemas e sugestões.</w:t>
            </w:r>
          </w:p>
        </w:tc>
      </w:tr>
    </w:tbl>
    <w:p w14:paraId="37579796" w14:textId="77777777" w:rsidR="00184885" w:rsidRPr="00184885" w:rsidRDefault="00184885" w:rsidP="00184885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tbl>
      <w:tblPr>
        <w:tblStyle w:val="Tabelacomgrade1"/>
        <w:tblW w:w="10774" w:type="dxa"/>
        <w:tblInd w:w="-998" w:type="dxa"/>
        <w:tblLook w:val="04A0" w:firstRow="1" w:lastRow="0" w:firstColumn="1" w:lastColumn="0" w:noHBand="0" w:noVBand="1"/>
      </w:tblPr>
      <w:tblGrid>
        <w:gridCol w:w="7089"/>
        <w:gridCol w:w="1417"/>
        <w:gridCol w:w="1134"/>
        <w:gridCol w:w="1134"/>
      </w:tblGrid>
      <w:tr w:rsidR="00184885" w:rsidRPr="00184885" w14:paraId="79F5C096" w14:textId="77777777" w:rsidTr="00184885">
        <w:tc>
          <w:tcPr>
            <w:tcW w:w="10774" w:type="dxa"/>
            <w:gridSpan w:val="4"/>
            <w:shd w:val="clear" w:color="auto" w:fill="A8D08D"/>
          </w:tcPr>
          <w:p w14:paraId="365F1D59" w14:textId="77777777" w:rsidR="00184885" w:rsidRPr="00184885" w:rsidRDefault="00184885" w:rsidP="001848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>RECOMENDAÇÃO</w:t>
            </w:r>
          </w:p>
        </w:tc>
      </w:tr>
      <w:tr w:rsidR="00621F45" w:rsidRPr="00184885" w14:paraId="696AE30A" w14:textId="77777777" w:rsidTr="00621F45">
        <w:tc>
          <w:tcPr>
            <w:tcW w:w="7089" w:type="dxa"/>
          </w:tcPr>
          <w:p w14:paraId="63EA31DA" w14:textId="0AC5DB89" w:rsidR="00621F45" w:rsidRPr="00184885" w:rsidRDefault="00621F45" w:rsidP="0018488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885">
              <w:rPr>
                <w:rFonts w:ascii="Times New Roman" w:hAnsi="Times New Roman" w:cs="Times New Roman"/>
              </w:rPr>
              <w:t xml:space="preserve">Recomendaria o(a) aluno(a) </w:t>
            </w:r>
            <w:r w:rsidRPr="00184885">
              <w:rPr>
                <w:rFonts w:ascii="Times New Roman" w:hAnsi="Times New Roman" w:cs="Times New Roman"/>
                <w:b/>
                <w:bCs/>
                <w:u w:val="single"/>
              </w:rPr>
              <w:t>BOLSISTA</w:t>
            </w:r>
            <w:r w:rsidRPr="00184885">
              <w:rPr>
                <w:rFonts w:ascii="Times New Roman" w:hAnsi="Times New Roman" w:cs="Times New Roman"/>
              </w:rPr>
              <w:t xml:space="preserve"> para </w:t>
            </w:r>
            <w:r w:rsidR="00E82737">
              <w:rPr>
                <w:rFonts w:ascii="Times New Roman" w:hAnsi="Times New Roman" w:cs="Times New Roman"/>
              </w:rPr>
              <w:t xml:space="preserve">manutenção da </w:t>
            </w:r>
            <w:r w:rsidRPr="00184885">
              <w:rPr>
                <w:rFonts w:ascii="Times New Roman" w:hAnsi="Times New Roman" w:cs="Times New Roman"/>
              </w:rPr>
              <w:t>bolsa do PIBIC ou outras bolsas de pesquisa</w:t>
            </w:r>
            <w:r w:rsidR="00E82737">
              <w:rPr>
                <w:rFonts w:ascii="Times New Roman" w:hAnsi="Times New Roman" w:cs="Times New Roman"/>
              </w:rPr>
              <w:t>, quando for o caso?</w:t>
            </w:r>
          </w:p>
        </w:tc>
        <w:tc>
          <w:tcPr>
            <w:tcW w:w="1417" w:type="dxa"/>
          </w:tcPr>
          <w:p w14:paraId="18A8BE2E" w14:textId="3B3E8A7A" w:rsidR="00621F45" w:rsidRPr="00184885" w:rsidRDefault="00621F45" w:rsidP="001848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 xml:space="preserve">Não se aplica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(  </w:t>
            </w:r>
            <w:proofErr w:type="gramEnd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 )</w:t>
            </w:r>
            <w:proofErr w:type="gramEnd"/>
          </w:p>
        </w:tc>
        <w:tc>
          <w:tcPr>
            <w:tcW w:w="1134" w:type="dxa"/>
          </w:tcPr>
          <w:p w14:paraId="2A875FAC" w14:textId="6BD40F60" w:rsidR="00621F45" w:rsidRPr="00184885" w:rsidRDefault="00621F45" w:rsidP="001848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 xml:space="preserve">Não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(  </w:t>
            </w:r>
            <w:proofErr w:type="gramEnd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 )</w:t>
            </w:r>
            <w:proofErr w:type="gramEnd"/>
          </w:p>
        </w:tc>
        <w:tc>
          <w:tcPr>
            <w:tcW w:w="1134" w:type="dxa"/>
          </w:tcPr>
          <w:p w14:paraId="266E1D68" w14:textId="77777777" w:rsidR="00621F45" w:rsidRPr="00184885" w:rsidRDefault="00621F45" w:rsidP="001848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 xml:space="preserve">Sim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(  </w:t>
            </w:r>
            <w:proofErr w:type="gramEnd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)</w:t>
            </w:r>
          </w:p>
        </w:tc>
      </w:tr>
      <w:tr w:rsidR="00184885" w:rsidRPr="00184885" w14:paraId="6BFF9F26" w14:textId="77777777" w:rsidTr="002F4B64">
        <w:tc>
          <w:tcPr>
            <w:tcW w:w="7089" w:type="dxa"/>
          </w:tcPr>
          <w:p w14:paraId="4494E2AE" w14:textId="01798310" w:rsidR="00184885" w:rsidRPr="00184885" w:rsidRDefault="00184885" w:rsidP="0018488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885">
              <w:rPr>
                <w:rFonts w:ascii="Times New Roman" w:hAnsi="Times New Roman" w:cs="Times New Roman"/>
              </w:rPr>
              <w:t xml:space="preserve">Recomendaria o(a) aluno(a) </w:t>
            </w:r>
            <w:r w:rsidRPr="00184885">
              <w:rPr>
                <w:rFonts w:ascii="Times New Roman" w:hAnsi="Times New Roman" w:cs="Times New Roman"/>
                <w:b/>
                <w:bCs/>
                <w:u w:val="single"/>
              </w:rPr>
              <w:t>VOLUNTÁRIO</w:t>
            </w:r>
            <w:r w:rsidRPr="00184885">
              <w:rPr>
                <w:rFonts w:ascii="Times New Roman" w:hAnsi="Times New Roman" w:cs="Times New Roman"/>
              </w:rPr>
              <w:t xml:space="preserve"> para </w:t>
            </w:r>
            <w:proofErr w:type="gramStart"/>
            <w:r w:rsidR="00E82737">
              <w:rPr>
                <w:rFonts w:ascii="Times New Roman" w:hAnsi="Times New Roman" w:cs="Times New Roman"/>
              </w:rPr>
              <w:t xml:space="preserve">uma </w:t>
            </w:r>
            <w:r w:rsidRPr="00184885">
              <w:rPr>
                <w:rFonts w:ascii="Times New Roman" w:hAnsi="Times New Roman" w:cs="Times New Roman"/>
              </w:rPr>
              <w:t xml:space="preserve"> bolsa</w:t>
            </w:r>
            <w:proofErr w:type="gramEnd"/>
            <w:r w:rsidRPr="00184885">
              <w:rPr>
                <w:rFonts w:ascii="Times New Roman" w:hAnsi="Times New Roman" w:cs="Times New Roman"/>
              </w:rPr>
              <w:t xml:space="preserve"> do PIBIC ou outras bolsas de pesquisa</w:t>
            </w:r>
            <w:r w:rsidR="00E82737">
              <w:rPr>
                <w:rFonts w:ascii="Times New Roman" w:hAnsi="Times New Roman" w:cs="Times New Roman"/>
              </w:rPr>
              <w:t>, quando for o caso?</w:t>
            </w:r>
          </w:p>
        </w:tc>
        <w:tc>
          <w:tcPr>
            <w:tcW w:w="1417" w:type="dxa"/>
          </w:tcPr>
          <w:p w14:paraId="1EC90434" w14:textId="695333F9" w:rsidR="00184885" w:rsidRPr="00184885" w:rsidRDefault="00621F45" w:rsidP="001848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 xml:space="preserve">Não se aplica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(  </w:t>
            </w:r>
            <w:proofErr w:type="gramEnd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 )</w:t>
            </w:r>
            <w:proofErr w:type="gramEnd"/>
          </w:p>
        </w:tc>
        <w:tc>
          <w:tcPr>
            <w:tcW w:w="1134" w:type="dxa"/>
          </w:tcPr>
          <w:p w14:paraId="20B31450" w14:textId="77777777" w:rsidR="00184885" w:rsidRPr="00184885" w:rsidRDefault="00184885" w:rsidP="001848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 xml:space="preserve">Não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(  </w:t>
            </w:r>
            <w:proofErr w:type="gramEnd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 )</w:t>
            </w:r>
            <w:proofErr w:type="gramEnd"/>
          </w:p>
        </w:tc>
        <w:tc>
          <w:tcPr>
            <w:tcW w:w="1134" w:type="dxa"/>
          </w:tcPr>
          <w:p w14:paraId="111EF73D" w14:textId="77777777" w:rsidR="00184885" w:rsidRPr="00184885" w:rsidRDefault="00184885" w:rsidP="001848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 xml:space="preserve">Sim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(  </w:t>
            </w:r>
            <w:proofErr w:type="gramEnd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)</w:t>
            </w:r>
          </w:p>
        </w:tc>
      </w:tr>
    </w:tbl>
    <w:p w14:paraId="4889534A" w14:textId="77777777" w:rsidR="00184885" w:rsidRPr="00184885" w:rsidRDefault="00184885" w:rsidP="00184885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14:paraId="574D19AB" w14:textId="77777777" w:rsidR="00184885" w:rsidRPr="00184885" w:rsidRDefault="00184885" w:rsidP="00184885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14:paraId="38A370E1" w14:textId="77777777" w:rsidR="00857C47" w:rsidRPr="001F5825" w:rsidRDefault="00857C47" w:rsidP="00442C79">
      <w:pPr>
        <w:spacing w:after="0" w:line="240" w:lineRule="auto"/>
        <w:ind w:left="-851"/>
        <w:rPr>
          <w:rFonts w:ascii="Times New Roman" w:eastAsia="Times New Roman" w:hAnsi="Times New Roman" w:cs="Times New Roman"/>
          <w:lang w:eastAsia="pt-BR"/>
        </w:rPr>
      </w:pPr>
    </w:p>
    <w:p w14:paraId="4BC77B7A" w14:textId="77777777" w:rsidR="00442C79" w:rsidRPr="001F5825" w:rsidRDefault="00442C79" w:rsidP="00442C79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tbl>
      <w:tblPr>
        <w:tblStyle w:val="Tabelacomgrade"/>
        <w:tblpPr w:leftFromText="141" w:rightFromText="141" w:vertAnchor="text" w:horzAnchor="margin" w:tblpXSpec="center" w:tblpY="-31"/>
        <w:tblW w:w="10774" w:type="dxa"/>
        <w:tblLook w:val="04A0" w:firstRow="1" w:lastRow="0" w:firstColumn="1" w:lastColumn="0" w:noHBand="0" w:noVBand="1"/>
      </w:tblPr>
      <w:tblGrid>
        <w:gridCol w:w="6096"/>
        <w:gridCol w:w="1712"/>
        <w:gridCol w:w="1576"/>
        <w:gridCol w:w="1390"/>
      </w:tblGrid>
      <w:tr w:rsidR="00442C79" w:rsidRPr="001F5825" w14:paraId="1DE2CED2" w14:textId="77777777" w:rsidTr="002F4B64">
        <w:tc>
          <w:tcPr>
            <w:tcW w:w="10774" w:type="dxa"/>
            <w:gridSpan w:val="4"/>
            <w:shd w:val="clear" w:color="auto" w:fill="A8D08D"/>
          </w:tcPr>
          <w:p w14:paraId="3ED8CAA4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lastRenderedPageBreak/>
              <w:t>AVALIAÇÃO DOCENTE</w:t>
            </w:r>
          </w:p>
        </w:tc>
      </w:tr>
      <w:tr w:rsidR="00442C79" w:rsidRPr="001F5825" w14:paraId="7B3077E2" w14:textId="77777777" w:rsidTr="002F4B64">
        <w:tc>
          <w:tcPr>
            <w:tcW w:w="6096" w:type="dxa"/>
          </w:tcPr>
          <w:p w14:paraId="21250E94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AVALIAÇÃO</w:t>
            </w:r>
          </w:p>
        </w:tc>
        <w:tc>
          <w:tcPr>
            <w:tcW w:w="1712" w:type="dxa"/>
          </w:tcPr>
          <w:p w14:paraId="25AD17C3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Não se aplica</w:t>
            </w:r>
          </w:p>
        </w:tc>
        <w:tc>
          <w:tcPr>
            <w:tcW w:w="1576" w:type="dxa"/>
          </w:tcPr>
          <w:p w14:paraId="7C755F11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Parcialmente</w:t>
            </w:r>
          </w:p>
        </w:tc>
        <w:tc>
          <w:tcPr>
            <w:tcW w:w="1390" w:type="dxa"/>
          </w:tcPr>
          <w:p w14:paraId="3DCCF71A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Totalmente</w:t>
            </w:r>
          </w:p>
        </w:tc>
      </w:tr>
      <w:tr w:rsidR="00442C79" w:rsidRPr="001F5825" w14:paraId="237909FD" w14:textId="77777777" w:rsidTr="002F4B64">
        <w:tc>
          <w:tcPr>
            <w:tcW w:w="6096" w:type="dxa"/>
          </w:tcPr>
          <w:p w14:paraId="0D741855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O projeto cumpriu as expectativas enquanto um Programa que busca a introdução do graduando na pesquisa científica/grupo de estudos/grupos de pesquisa?</w:t>
            </w:r>
          </w:p>
        </w:tc>
        <w:tc>
          <w:tcPr>
            <w:tcW w:w="1712" w:type="dxa"/>
          </w:tcPr>
          <w:p w14:paraId="39D638D7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6A4F6047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022D6B46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42C79" w:rsidRPr="001F5825" w14:paraId="5F0CE130" w14:textId="77777777" w:rsidTr="002F4B64">
        <w:tc>
          <w:tcPr>
            <w:tcW w:w="6096" w:type="dxa"/>
          </w:tcPr>
          <w:p w14:paraId="7580F32B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Houve explicações/orientações do(a) coordenador(a) sobre o funcionamento do projeto?</w:t>
            </w:r>
          </w:p>
        </w:tc>
        <w:tc>
          <w:tcPr>
            <w:tcW w:w="1712" w:type="dxa"/>
          </w:tcPr>
          <w:p w14:paraId="6EFDBBAB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1715837D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2F620955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42C79" w:rsidRPr="001F5825" w14:paraId="01DA7265" w14:textId="77777777" w:rsidTr="002F4B64">
        <w:tc>
          <w:tcPr>
            <w:tcW w:w="6096" w:type="dxa"/>
          </w:tcPr>
          <w:p w14:paraId="0C27CA14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O(A) coordenador(a) da pesquisa informou sobre questões técnicas relacionadas à bolsa e outras informações do programa sempre que solicitado?</w:t>
            </w:r>
          </w:p>
        </w:tc>
        <w:tc>
          <w:tcPr>
            <w:tcW w:w="1712" w:type="dxa"/>
          </w:tcPr>
          <w:p w14:paraId="6D801A5C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668024FE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5D1821ED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42C79" w:rsidRPr="001F5825" w14:paraId="71E32F57" w14:textId="77777777" w:rsidTr="002F4B64">
        <w:tc>
          <w:tcPr>
            <w:tcW w:w="6096" w:type="dxa"/>
          </w:tcPr>
          <w:p w14:paraId="34633262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O(A) coordenador(a) da pesquisa atendeu suas demandas quando solicitado?</w:t>
            </w:r>
          </w:p>
        </w:tc>
        <w:tc>
          <w:tcPr>
            <w:tcW w:w="1712" w:type="dxa"/>
          </w:tcPr>
          <w:p w14:paraId="5C909B17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329AA8C2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7248E76D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42C79" w:rsidRPr="001F5825" w14:paraId="7426989A" w14:textId="77777777" w:rsidTr="002F4B64">
        <w:tc>
          <w:tcPr>
            <w:tcW w:w="6096" w:type="dxa"/>
          </w:tcPr>
          <w:p w14:paraId="339C086E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O(A) aluno(a) cumpriu com assiduidade as atividades solicitadas durante o projeto?</w:t>
            </w:r>
          </w:p>
        </w:tc>
        <w:tc>
          <w:tcPr>
            <w:tcW w:w="1712" w:type="dxa"/>
          </w:tcPr>
          <w:p w14:paraId="03FC2620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7B4F5C02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2E89B662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42C79" w:rsidRPr="001F5825" w14:paraId="48D23524" w14:textId="77777777" w:rsidTr="002F4B64">
        <w:tc>
          <w:tcPr>
            <w:tcW w:w="6096" w:type="dxa"/>
          </w:tcPr>
          <w:p w14:paraId="07B94555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O(A) aluno(a) demonstrou interesse e curiosidade na busca de aprender sobre pesquisa científica e o tema do projeto?</w:t>
            </w:r>
          </w:p>
        </w:tc>
        <w:tc>
          <w:tcPr>
            <w:tcW w:w="1712" w:type="dxa"/>
          </w:tcPr>
          <w:p w14:paraId="69A58B3E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0EDBC0AA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1F7AE5E5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42C79" w:rsidRPr="001F5825" w14:paraId="11CF63F9" w14:textId="77777777" w:rsidTr="002F4B64">
        <w:tc>
          <w:tcPr>
            <w:tcW w:w="6096" w:type="dxa"/>
          </w:tcPr>
          <w:p w14:paraId="434D93B3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Houve compreensão do(a) aluno(a) sobre pesquisa científica/grupo de estudos/grupo de pesquisa e sua importância?</w:t>
            </w:r>
          </w:p>
        </w:tc>
        <w:tc>
          <w:tcPr>
            <w:tcW w:w="1712" w:type="dxa"/>
          </w:tcPr>
          <w:p w14:paraId="122809E7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2510AE86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0C0408B9" w14:textId="77777777" w:rsidR="00442C79" w:rsidRPr="001F5825" w:rsidRDefault="00442C79" w:rsidP="002F4B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C3AF4DD" w14:textId="77777777" w:rsidR="00442C79" w:rsidRPr="001F5825" w:rsidRDefault="00442C79" w:rsidP="00442C7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1F5825">
        <w:rPr>
          <w:rFonts w:ascii="Times New Roman" w:eastAsia="Times New Roman" w:hAnsi="Times New Roman" w:cs="Times New Roman"/>
          <w:lang w:eastAsia="pt-BR"/>
        </w:rPr>
        <w:tab/>
      </w:r>
    </w:p>
    <w:tbl>
      <w:tblPr>
        <w:tblStyle w:val="Tabelacomgrade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442C79" w:rsidRPr="001F5825" w14:paraId="4A6F8462" w14:textId="77777777" w:rsidTr="002F4B64">
        <w:tc>
          <w:tcPr>
            <w:tcW w:w="10774" w:type="dxa"/>
            <w:shd w:val="clear" w:color="auto" w:fill="A8D08D"/>
          </w:tcPr>
          <w:p w14:paraId="5CD09EF8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OBSERVAÇÕES GERAIS</w:t>
            </w:r>
          </w:p>
        </w:tc>
      </w:tr>
      <w:tr w:rsidR="00442C79" w:rsidRPr="001F5825" w14:paraId="4BED2FEE" w14:textId="77777777" w:rsidTr="002F4B64">
        <w:trPr>
          <w:trHeight w:val="890"/>
        </w:trPr>
        <w:tc>
          <w:tcPr>
            <w:tcW w:w="10774" w:type="dxa"/>
          </w:tcPr>
          <w:p w14:paraId="333679D8" w14:textId="77777777" w:rsidR="00442C79" w:rsidRPr="001F5825" w:rsidRDefault="00442C79" w:rsidP="002F4B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Inserir observações/apontamentos sobre o projeto e outras informações que considere relevante, como se houve apresentações, publicações e/ou problemas e sugestões. (caso haja, inserir o link de acesso e/ou informações sobre).</w:t>
            </w:r>
          </w:p>
        </w:tc>
      </w:tr>
    </w:tbl>
    <w:p w14:paraId="65549CD8" w14:textId="77777777" w:rsidR="00442C79" w:rsidRPr="001F5825" w:rsidRDefault="00442C79" w:rsidP="00442C7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tbl>
      <w:tblPr>
        <w:tblStyle w:val="Tabelacomgrade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442C79" w:rsidRPr="001F5825" w14:paraId="1CC0CD3E" w14:textId="77777777" w:rsidTr="002F4B64">
        <w:tc>
          <w:tcPr>
            <w:tcW w:w="10774" w:type="dxa"/>
            <w:shd w:val="clear" w:color="auto" w:fill="A8D08D"/>
          </w:tcPr>
          <w:p w14:paraId="7A11ED12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SUGESTÕES</w:t>
            </w:r>
          </w:p>
        </w:tc>
      </w:tr>
      <w:tr w:rsidR="00442C79" w:rsidRPr="001F5825" w14:paraId="0AF45443" w14:textId="77777777" w:rsidTr="002F4B64">
        <w:trPr>
          <w:trHeight w:val="890"/>
        </w:trPr>
        <w:tc>
          <w:tcPr>
            <w:tcW w:w="10774" w:type="dxa"/>
          </w:tcPr>
          <w:p w14:paraId="2B8E872F" w14:textId="77777777" w:rsidR="00442C79" w:rsidRPr="001F5825" w:rsidRDefault="00442C79" w:rsidP="002F4B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Quais suas sugestões você faria para a melhoria do</w:t>
            </w:r>
            <w:r>
              <w:rPr>
                <w:rFonts w:ascii="Times New Roman" w:hAnsi="Times New Roman" w:cs="Times New Roman"/>
              </w:rPr>
              <w:t xml:space="preserve">s programas de pesquisa </w:t>
            </w:r>
            <w:r w:rsidRPr="001F5825">
              <w:rPr>
                <w:rFonts w:ascii="Times New Roman" w:hAnsi="Times New Roman" w:cs="Times New Roman"/>
              </w:rPr>
              <w:t>em nossa IES?</w:t>
            </w:r>
          </w:p>
          <w:p w14:paraId="15E4F0BE" w14:textId="77777777" w:rsidR="00442C79" w:rsidRPr="001F5825" w:rsidRDefault="00442C79" w:rsidP="002F4B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A513A65" w14:textId="77777777" w:rsidR="00442C79" w:rsidRPr="001F5825" w:rsidRDefault="00442C79" w:rsidP="00442C7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tbl>
      <w:tblPr>
        <w:tblStyle w:val="Tabelacomgrade"/>
        <w:tblW w:w="10349" w:type="dxa"/>
        <w:tblInd w:w="-998" w:type="dxa"/>
        <w:tblLook w:val="04A0" w:firstRow="1" w:lastRow="0" w:firstColumn="1" w:lastColumn="0" w:noHBand="0" w:noVBand="1"/>
      </w:tblPr>
      <w:tblGrid>
        <w:gridCol w:w="1134"/>
        <w:gridCol w:w="5246"/>
        <w:gridCol w:w="1559"/>
        <w:gridCol w:w="992"/>
        <w:gridCol w:w="1418"/>
      </w:tblGrid>
      <w:tr w:rsidR="00442C79" w:rsidRPr="001F5825" w14:paraId="59EEC8C2" w14:textId="77777777" w:rsidTr="002F4B64">
        <w:tc>
          <w:tcPr>
            <w:tcW w:w="1134" w:type="dxa"/>
            <w:shd w:val="clear" w:color="auto" w:fill="A8D08D"/>
          </w:tcPr>
          <w:p w14:paraId="793A2D66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215" w:type="dxa"/>
            <w:gridSpan w:val="4"/>
            <w:shd w:val="clear" w:color="auto" w:fill="A8D08D"/>
          </w:tcPr>
          <w:p w14:paraId="47EC93CC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RECOMENDAÇÃO</w:t>
            </w:r>
          </w:p>
        </w:tc>
      </w:tr>
      <w:tr w:rsidR="00442C79" w:rsidRPr="001F5825" w14:paraId="203628B2" w14:textId="77777777" w:rsidTr="002F4B64">
        <w:tc>
          <w:tcPr>
            <w:tcW w:w="6380" w:type="dxa"/>
            <w:gridSpan w:val="2"/>
          </w:tcPr>
          <w:p w14:paraId="3898978A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0FA5389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Não se aplica</w:t>
            </w:r>
          </w:p>
        </w:tc>
        <w:tc>
          <w:tcPr>
            <w:tcW w:w="992" w:type="dxa"/>
          </w:tcPr>
          <w:p w14:paraId="2E6396C5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Não</w:t>
            </w:r>
          </w:p>
        </w:tc>
        <w:tc>
          <w:tcPr>
            <w:tcW w:w="1418" w:type="dxa"/>
          </w:tcPr>
          <w:p w14:paraId="3D9BE1E7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Sim</w:t>
            </w:r>
          </w:p>
        </w:tc>
      </w:tr>
      <w:tr w:rsidR="00442C79" w:rsidRPr="001F5825" w14:paraId="13D8108B" w14:textId="77777777" w:rsidTr="002F4B64">
        <w:tc>
          <w:tcPr>
            <w:tcW w:w="6380" w:type="dxa"/>
            <w:gridSpan w:val="2"/>
          </w:tcPr>
          <w:p w14:paraId="58C3FCF8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Recomendaria o(a) aluno(a) para bolsa do PIBIC ou outras bolsas de pesquisa, caso haja vagas?</w:t>
            </w:r>
          </w:p>
        </w:tc>
        <w:tc>
          <w:tcPr>
            <w:tcW w:w="1559" w:type="dxa"/>
          </w:tcPr>
          <w:p w14:paraId="71CC9ACB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515B62BE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E7FCBF" w14:textId="77777777" w:rsidR="00442C79" w:rsidRPr="001F5825" w:rsidRDefault="00442C79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2FF6036" w14:textId="77777777" w:rsidR="00442C79" w:rsidRPr="001F5825" w:rsidRDefault="00442C79" w:rsidP="00442C7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14:paraId="7A1AEEE6" w14:textId="77777777" w:rsidR="00442C79" w:rsidRPr="001F5825" w:rsidRDefault="00442C79" w:rsidP="00442C7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14:paraId="764BF459" w14:textId="77777777" w:rsidR="00442C79" w:rsidRDefault="00442C79" w:rsidP="00442C7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e Assinatura</w:t>
      </w:r>
    </w:p>
    <w:p w14:paraId="5AE9F1D7" w14:textId="77777777" w:rsidR="00442C79" w:rsidRPr="00377D10" w:rsidRDefault="00442C79" w:rsidP="00442C7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(se assinatura for realizada via GOV, é dispensada a data)</w:t>
      </w:r>
    </w:p>
    <w:p w14:paraId="1BD20599" w14:textId="6AEFA57B" w:rsidR="007371CD" w:rsidRPr="00442C79" w:rsidRDefault="007371CD" w:rsidP="00442C79"/>
    <w:sectPr w:rsidR="007371CD" w:rsidRPr="00442C79" w:rsidSect="00F732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63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F814F" w14:textId="77777777" w:rsidR="003B46B3" w:rsidRDefault="003B46B3" w:rsidP="00D63CC3">
      <w:pPr>
        <w:spacing w:after="0" w:line="240" w:lineRule="auto"/>
      </w:pPr>
      <w:r>
        <w:separator/>
      </w:r>
    </w:p>
  </w:endnote>
  <w:endnote w:type="continuationSeparator" w:id="0">
    <w:p w14:paraId="3AA3EBCD" w14:textId="77777777" w:rsidR="003B46B3" w:rsidRDefault="003B46B3" w:rsidP="00D63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5D264" w14:textId="77777777" w:rsidR="00D808D0" w:rsidRDefault="00D808D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AB0D7" w14:textId="77777777" w:rsidR="00D63CC3" w:rsidRPr="00D63CC3" w:rsidRDefault="00D63CC3" w:rsidP="00D63CC3">
    <w:pPr>
      <w:pStyle w:val="Rodap"/>
      <w:jc w:val="center"/>
      <w:rPr>
        <w:rFonts w:cs="Arial"/>
        <w:b/>
        <w:bCs/>
        <w:color w:val="000000" w:themeColor="text1"/>
        <w:sz w:val="21"/>
        <w:szCs w:val="21"/>
      </w:rPr>
    </w:pPr>
    <w:r>
      <w:rPr>
        <w:rFonts w:cs="Arial"/>
        <w:noProof/>
        <w:color w:val="000000" w:themeColor="text1"/>
        <w:sz w:val="21"/>
        <w:szCs w:val="21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9DEF592" wp14:editId="15B1C574">
              <wp:simplePos x="0" y="0"/>
              <wp:positionH relativeFrom="margin">
                <wp:posOffset>-914400</wp:posOffset>
              </wp:positionH>
              <wp:positionV relativeFrom="page">
                <wp:posOffset>9968865</wp:posOffset>
              </wp:positionV>
              <wp:extent cx="7559675" cy="719455"/>
              <wp:effectExtent l="0" t="0" r="3175" b="444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719455"/>
                      </a:xfrm>
                      <a:prstGeom prst="rect">
                        <a:avLst/>
                      </a:prstGeom>
                      <a:solidFill>
                        <a:srgbClr val="00A07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D4E2A7F" w14:textId="77777777" w:rsidR="003B6AF1" w:rsidRPr="00D808D0" w:rsidRDefault="003B6AF1" w:rsidP="0011261D">
                          <w:pPr>
                            <w:pStyle w:val="Rodap1"/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D808D0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>Centro Universitário de Goiás – Sociedade Anhanguera de Ensino</w:t>
                          </w:r>
                        </w:p>
                        <w:p w14:paraId="28EB6694" w14:textId="235E7B56" w:rsidR="00D63CC3" w:rsidRDefault="00D63CC3" w:rsidP="000F684D">
                          <w:pPr>
                            <w:pStyle w:val="Rodap1"/>
                          </w:pPr>
                          <w:r w:rsidRPr="00E347E7">
                            <w:t xml:space="preserve">Av. João Cândido de Oliveira, 115 </w:t>
                          </w:r>
                          <w:r w:rsidR="003B6AF1">
                            <w:t>-</w:t>
                          </w:r>
                          <w:r w:rsidRPr="00E347E7">
                            <w:t xml:space="preserve"> Cidade Jardim </w:t>
                          </w:r>
                          <w:r w:rsidR="003B6AF1">
                            <w:t>-</w:t>
                          </w:r>
                          <w:r w:rsidRPr="00E347E7">
                            <w:t xml:space="preserve"> Goiânia/Goiás </w:t>
                          </w:r>
                          <w:r w:rsidR="003B6AF1">
                            <w:t>-</w:t>
                          </w:r>
                          <w:r w:rsidRPr="00E347E7">
                            <w:t xml:space="preserve"> 74423-115</w:t>
                          </w:r>
                        </w:p>
                        <w:p w14:paraId="657DEDC4" w14:textId="77777777" w:rsidR="003B6AF1" w:rsidRDefault="003B6AF1" w:rsidP="003B6AF1">
                          <w:pPr>
                            <w:pStyle w:val="Rodap1"/>
                            <w:rPr>
                              <w:b/>
                              <w:bCs/>
                            </w:rPr>
                          </w:pPr>
                          <w:r w:rsidRPr="00E347E7">
                            <w:rPr>
                              <w:b/>
                              <w:bCs/>
                            </w:rPr>
                            <w:t>unigoias.com.br • (62) 3246-1400 •</w:t>
                          </w:r>
                          <w:r w:rsidRPr="00E347E7">
                            <w:rPr>
                              <w:b/>
                              <w:bCs/>
                              <w:lang w:val="en-US"/>
                            </w:rPr>
                            <w:t xml:space="preserve"> </w:t>
                          </w:r>
                          <w:r w:rsidRPr="00E347E7">
                            <w:rPr>
                              <w:b/>
                              <w:bCs/>
                            </w:rPr>
                            <w:t>@unigoias</w:t>
                          </w:r>
                        </w:p>
                        <w:p w14:paraId="2CC5786A" w14:textId="77777777" w:rsidR="00D808D0" w:rsidRPr="00E347E7" w:rsidRDefault="00D808D0" w:rsidP="003B6AF1">
                          <w:pPr>
                            <w:pStyle w:val="Rodap1"/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DEF592" id="Rectangle 3" o:spid="_x0000_s1026" style="position:absolute;left:0;text-align:left;margin-left:-1in;margin-top:784.95pt;width:595.25pt;height:56.6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" fillcolor="#00a074" stroked="f" strokeweight="1pt">
              <v:textbox inset="0,0,0,0">
                <w:txbxContent>
                  <w:p w14:paraId="5D4E2A7F" w14:textId="77777777" w:rsidR="003B6AF1" w:rsidRPr="00D808D0" w:rsidRDefault="003B6AF1" w:rsidP="0011261D">
                    <w:pPr>
                      <w:pStyle w:val="Rodap1"/>
                      <w:rPr>
                        <w:b/>
                        <w:bCs/>
                        <w:sz w:val="22"/>
                        <w:szCs w:val="22"/>
                      </w:rPr>
                    </w:pPr>
                    <w:r w:rsidRPr="00D808D0">
                      <w:rPr>
                        <w:b/>
                        <w:bCs/>
                        <w:sz w:val="22"/>
                        <w:szCs w:val="22"/>
                      </w:rPr>
                      <w:t>Centro Universitário de Goiás – Sociedade Anhanguera de Ensino</w:t>
                    </w:r>
                  </w:p>
                  <w:p w14:paraId="28EB6694" w14:textId="235E7B56" w:rsidR="00D63CC3" w:rsidRDefault="00D63CC3" w:rsidP="000F684D">
                    <w:pPr>
                      <w:pStyle w:val="Rodap1"/>
                    </w:pPr>
                    <w:r w:rsidRPr="00E347E7">
                      <w:t xml:space="preserve">Av. João Cândido de Oliveira, 115 </w:t>
                    </w:r>
                    <w:r w:rsidR="003B6AF1">
                      <w:t>-</w:t>
                    </w:r>
                    <w:r w:rsidRPr="00E347E7">
                      <w:t xml:space="preserve"> Cidade Jardim </w:t>
                    </w:r>
                    <w:r w:rsidR="003B6AF1">
                      <w:t>-</w:t>
                    </w:r>
                    <w:r w:rsidRPr="00E347E7">
                      <w:t xml:space="preserve"> Goiânia/Goiás </w:t>
                    </w:r>
                    <w:r w:rsidR="003B6AF1">
                      <w:t>-</w:t>
                    </w:r>
                    <w:r w:rsidRPr="00E347E7">
                      <w:t xml:space="preserve"> 74423-115</w:t>
                    </w:r>
                  </w:p>
                  <w:p w14:paraId="657DEDC4" w14:textId="77777777" w:rsidR="003B6AF1" w:rsidRDefault="003B6AF1" w:rsidP="003B6AF1">
                    <w:pPr>
                      <w:pStyle w:val="Rodap1"/>
                      <w:rPr>
                        <w:b/>
                        <w:bCs/>
                      </w:rPr>
                    </w:pPr>
                    <w:r w:rsidRPr="00E347E7">
                      <w:rPr>
                        <w:b/>
                        <w:bCs/>
                      </w:rPr>
                      <w:t>unigoias.com.br • (62) 3246-1400 •</w:t>
                    </w:r>
                    <w:r w:rsidRPr="00E347E7">
                      <w:rPr>
                        <w:b/>
                        <w:bCs/>
                        <w:lang w:val="en-US"/>
                      </w:rPr>
                      <w:t xml:space="preserve"> </w:t>
                    </w:r>
                    <w:r w:rsidRPr="00E347E7">
                      <w:rPr>
                        <w:b/>
                        <w:bCs/>
                      </w:rPr>
                      <w:t>@unigoias</w:t>
                    </w:r>
                  </w:p>
                  <w:p w14:paraId="2CC5786A" w14:textId="77777777" w:rsidR="00D808D0" w:rsidRPr="00E347E7" w:rsidRDefault="00D808D0" w:rsidP="003B6AF1">
                    <w:pPr>
                      <w:pStyle w:val="Rodap1"/>
                      <w:rPr>
                        <w:b/>
                        <w:bCs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29DCE" w14:textId="77777777" w:rsidR="00D808D0" w:rsidRDefault="00D808D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5F3E7" w14:textId="77777777" w:rsidR="003B46B3" w:rsidRDefault="003B46B3" w:rsidP="00D63CC3">
      <w:pPr>
        <w:spacing w:after="0" w:line="240" w:lineRule="auto"/>
      </w:pPr>
      <w:r>
        <w:separator/>
      </w:r>
    </w:p>
  </w:footnote>
  <w:footnote w:type="continuationSeparator" w:id="0">
    <w:p w14:paraId="5BC4DB7E" w14:textId="77777777" w:rsidR="003B46B3" w:rsidRDefault="003B46B3" w:rsidP="00D63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5B14D" w14:textId="77777777" w:rsidR="00F732BB" w:rsidRDefault="003B46B3">
    <w:pPr>
      <w:pStyle w:val="Cabealho"/>
    </w:pPr>
    <w:r>
      <w:rPr>
        <w:noProof/>
      </w:rPr>
      <w:pict w14:anchorId="5B98F8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105432" o:spid="_x0000_s1026" type="#_x0000_t75" alt="" style="position:absolute;margin-left:0;margin-top:0;width:449.05pt;height:634.9pt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timbrado-unigoia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F995F" w14:textId="5AAFC3A8" w:rsidR="00D63CC3" w:rsidRPr="00B23982" w:rsidRDefault="0011261D" w:rsidP="00FA10CD">
    <w:pPr>
      <w:pStyle w:val="Cabealho"/>
      <w:tabs>
        <w:tab w:val="clear" w:pos="4680"/>
        <w:tab w:val="clear" w:pos="9360"/>
      </w:tabs>
      <w:spacing w:before="120" w:after="0"/>
      <w:jc w:val="right"/>
      <w:rPr>
        <w:b/>
        <w:bCs/>
        <w:noProof/>
        <w:color w:val="002E5A"/>
      </w:rPr>
    </w:pPr>
    <w:r w:rsidRPr="00B23982">
      <w:rPr>
        <w:b/>
        <w:bCs/>
        <w:noProof/>
        <w:color w:val="002E5A"/>
      </w:rPr>
      <w:drawing>
        <wp:anchor distT="0" distB="0" distL="114300" distR="114300" simplePos="0" relativeHeight="251657728" behindDoc="0" locked="0" layoutInCell="1" allowOverlap="1" wp14:anchorId="16836B13" wp14:editId="7FF42094">
          <wp:simplePos x="0" y="0"/>
          <wp:positionH relativeFrom="margin">
            <wp:posOffset>3969385</wp:posOffset>
          </wp:positionH>
          <wp:positionV relativeFrom="page">
            <wp:posOffset>412115</wp:posOffset>
          </wp:positionV>
          <wp:extent cx="1753235" cy="357505"/>
          <wp:effectExtent l="0" t="0" r="0" b="444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251" r="57898"/>
                  <a:stretch/>
                </pic:blipFill>
                <pic:spPr bwMode="auto">
                  <a:xfrm>
                    <a:off x="0" y="0"/>
                    <a:ext cx="1753235" cy="357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3982">
      <w:rPr>
        <w:b/>
        <w:bCs/>
        <w:noProof/>
        <w:color w:val="002E5A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BD6F4C0" wp14:editId="27B904A6">
              <wp:simplePos x="0" y="0"/>
              <wp:positionH relativeFrom="column">
                <wp:posOffset>4086941</wp:posOffset>
              </wp:positionH>
              <wp:positionV relativeFrom="paragraph">
                <wp:posOffset>-11430</wp:posOffset>
              </wp:positionV>
              <wp:extent cx="21600" cy="360000"/>
              <wp:effectExtent l="0" t="0" r="16510" b="2540"/>
              <wp:wrapNone/>
              <wp:docPr id="1376876042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" cy="360000"/>
                      </a:xfrm>
                      <a:prstGeom prst="rect">
                        <a:avLst/>
                      </a:prstGeom>
                      <a:solidFill>
                        <a:srgbClr val="00A07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26CCD8" id="Retângulo 1" o:spid="_x0000_s1026" style="position:absolute;margin-left:321.8pt;margin-top:-.9pt;width:1.7pt;height:28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" fillcolor="#00a074" stroked="f" strokeweight="1pt"/>
          </w:pict>
        </mc:Fallback>
      </mc:AlternateContent>
    </w:r>
    <w:r w:rsidR="00D34FA4">
      <w:rPr>
        <w:b/>
        <w:bCs/>
        <w:noProof/>
        <w:color w:val="002E5A"/>
      </w:rPr>
      <w:t>SA</w:t>
    </w:r>
    <w:r w:rsidR="00F969D3" w:rsidRPr="00F969D3">
      <w:rPr>
        <w:b/>
        <w:bCs/>
        <w:noProof/>
        <w:color w:val="002E5A"/>
      </w:rPr>
      <w:t>P</w:t>
    </w:r>
    <w:r w:rsidR="00D34FA4">
      <w:rPr>
        <w:b/>
        <w:bCs/>
        <w:noProof/>
        <w:color w:val="002E5A"/>
      </w:rPr>
      <w:t>C – Supervisão da Área de Pesquisa Científica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68341" w14:textId="77777777" w:rsidR="00F732BB" w:rsidRDefault="003B46B3">
    <w:pPr>
      <w:pStyle w:val="Cabealho"/>
    </w:pPr>
    <w:r>
      <w:rPr>
        <w:noProof/>
      </w:rPr>
      <w:pict w14:anchorId="033525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105431" o:spid="_x0000_s1025" type="#_x0000_t75" alt="" style="position:absolute;margin-left:0;margin-top:0;width:449.05pt;height:634.9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timbrado-unigoia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1E3"/>
    <w:rsid w:val="00004CF9"/>
    <w:rsid w:val="00017CDE"/>
    <w:rsid w:val="00030ADA"/>
    <w:rsid w:val="000F684D"/>
    <w:rsid w:val="0011261D"/>
    <w:rsid w:val="00123AE6"/>
    <w:rsid w:val="00184885"/>
    <w:rsid w:val="001B3FDE"/>
    <w:rsid w:val="001B666C"/>
    <w:rsid w:val="0020180F"/>
    <w:rsid w:val="00202FA3"/>
    <w:rsid w:val="0026419F"/>
    <w:rsid w:val="00266763"/>
    <w:rsid w:val="00287584"/>
    <w:rsid w:val="00291960"/>
    <w:rsid w:val="002A42F5"/>
    <w:rsid w:val="002D1A33"/>
    <w:rsid w:val="002F4493"/>
    <w:rsid w:val="003627E2"/>
    <w:rsid w:val="00377D10"/>
    <w:rsid w:val="003A0FFB"/>
    <w:rsid w:val="003B46B3"/>
    <w:rsid w:val="003B6AF1"/>
    <w:rsid w:val="003D67D5"/>
    <w:rsid w:val="00442C79"/>
    <w:rsid w:val="004A102D"/>
    <w:rsid w:val="004B31A5"/>
    <w:rsid w:val="004C5CBC"/>
    <w:rsid w:val="004E7FFC"/>
    <w:rsid w:val="005165CC"/>
    <w:rsid w:val="00522140"/>
    <w:rsid w:val="00541C05"/>
    <w:rsid w:val="0059703D"/>
    <w:rsid w:val="00614D37"/>
    <w:rsid w:val="00621F45"/>
    <w:rsid w:val="006455D6"/>
    <w:rsid w:val="0065100B"/>
    <w:rsid w:val="006731F4"/>
    <w:rsid w:val="007371CD"/>
    <w:rsid w:val="007740C5"/>
    <w:rsid w:val="007B0BED"/>
    <w:rsid w:val="007C171C"/>
    <w:rsid w:val="007D2B7C"/>
    <w:rsid w:val="007E6C28"/>
    <w:rsid w:val="007F1542"/>
    <w:rsid w:val="00843580"/>
    <w:rsid w:val="00857C47"/>
    <w:rsid w:val="00877F0C"/>
    <w:rsid w:val="008E4887"/>
    <w:rsid w:val="008E630A"/>
    <w:rsid w:val="00927837"/>
    <w:rsid w:val="00927D50"/>
    <w:rsid w:val="009331E3"/>
    <w:rsid w:val="00934215"/>
    <w:rsid w:val="009A159E"/>
    <w:rsid w:val="009B06BA"/>
    <w:rsid w:val="009B3834"/>
    <w:rsid w:val="009C08E2"/>
    <w:rsid w:val="00A07037"/>
    <w:rsid w:val="00AC071F"/>
    <w:rsid w:val="00B123F3"/>
    <w:rsid w:val="00B23982"/>
    <w:rsid w:val="00B75F18"/>
    <w:rsid w:val="00B8157A"/>
    <w:rsid w:val="00BD13E7"/>
    <w:rsid w:val="00BD599D"/>
    <w:rsid w:val="00C25FDE"/>
    <w:rsid w:val="00C27648"/>
    <w:rsid w:val="00C65976"/>
    <w:rsid w:val="00C719AC"/>
    <w:rsid w:val="00C865D9"/>
    <w:rsid w:val="00CB5783"/>
    <w:rsid w:val="00D34FA4"/>
    <w:rsid w:val="00D46C6C"/>
    <w:rsid w:val="00D51A92"/>
    <w:rsid w:val="00D63CC3"/>
    <w:rsid w:val="00D808D0"/>
    <w:rsid w:val="00DE2A5E"/>
    <w:rsid w:val="00E11081"/>
    <w:rsid w:val="00E347E7"/>
    <w:rsid w:val="00E66A47"/>
    <w:rsid w:val="00E7566F"/>
    <w:rsid w:val="00E82737"/>
    <w:rsid w:val="00EE39D4"/>
    <w:rsid w:val="00F23E28"/>
    <w:rsid w:val="00F732BB"/>
    <w:rsid w:val="00F80B1E"/>
    <w:rsid w:val="00F969D3"/>
    <w:rsid w:val="00FA10CD"/>
    <w:rsid w:val="00FB45AC"/>
    <w:rsid w:val="00FB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A61C8"/>
  <w15:chartTrackingRefBased/>
  <w15:docId w15:val="{58FEC43E-87BC-4E25-8C6E-C09E6B08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00B"/>
    <w:pPr>
      <w:spacing w:after="240" w:line="276" w:lineRule="auto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65100B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371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3CC3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3CC3"/>
  </w:style>
  <w:style w:type="paragraph" w:styleId="Rodap">
    <w:name w:val="footer"/>
    <w:basedOn w:val="Normal"/>
    <w:link w:val="RodapChar"/>
    <w:uiPriority w:val="99"/>
    <w:unhideWhenUsed/>
    <w:rsid w:val="00D63CC3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D63CC3"/>
  </w:style>
  <w:style w:type="character" w:customStyle="1" w:styleId="Ttulo1Char">
    <w:name w:val="Título 1 Char"/>
    <w:basedOn w:val="Fontepargpadro"/>
    <w:link w:val="Ttulo1"/>
    <w:uiPriority w:val="9"/>
    <w:rsid w:val="0065100B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paragraph" w:styleId="SemEspaamento">
    <w:name w:val="No Spacing"/>
    <w:uiPriority w:val="1"/>
    <w:qFormat/>
    <w:rsid w:val="0065100B"/>
    <w:rPr>
      <w:rFonts w:ascii="Arial" w:hAnsi="Arial"/>
    </w:rPr>
  </w:style>
  <w:style w:type="paragraph" w:customStyle="1" w:styleId="Rodap1">
    <w:name w:val="Rodapé1"/>
    <w:rsid w:val="000F684D"/>
    <w:pPr>
      <w:jc w:val="center"/>
    </w:pPr>
    <w:rPr>
      <w:rFonts w:ascii="Arial" w:hAnsi="Arial"/>
      <w:sz w:val="20"/>
      <w:szCs w:val="2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71C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acomgrade">
    <w:name w:val="Table Grid"/>
    <w:basedOn w:val="Tabelanormal"/>
    <w:uiPriority w:val="39"/>
    <w:rsid w:val="00442C79"/>
    <w:rPr>
      <w:rFonts w:eastAsia="Times New Roman"/>
      <w:sz w:val="22"/>
      <w:szCs w:val="22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184885"/>
    <w:rPr>
      <w:rFonts w:eastAsia="Times New Roman"/>
      <w:sz w:val="22"/>
      <w:szCs w:val="22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go.melo\OneDrive%20-%20SOCIEDADE%20ANHANGUERA%20DE%20ENSINO%20LTDA\Documentos%20-%20Comunica&#231;&#227;o%20e%20Marketing\@Projetos\2025\_IMPRESSOS%20Unigoias\Papel%20Timbrado%20UNIGOIAS\papel-timbrado-modelo-unigoia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53301f-81ea-4292-93db-194c542c7d82" xsi:nil="true"/>
    <lcf76f155ced4ddcb4097134ff3c332f xmlns="521178d5-9bd5-4582-80fc-afe4d2080d9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15BD67DB750B46B5BD48367B0DE85D" ma:contentTypeVersion="17" ma:contentTypeDescription="Crie um novo documento." ma:contentTypeScope="" ma:versionID="2f248b8f4afe7d38986f4dc9841011ad">
  <xsd:schema xmlns:xsd="http://www.w3.org/2001/XMLSchema" xmlns:xs="http://www.w3.org/2001/XMLSchema" xmlns:p="http://schemas.microsoft.com/office/2006/metadata/properties" xmlns:ns2="521178d5-9bd5-4582-80fc-afe4d2080d92" xmlns:ns3="3753301f-81ea-4292-93db-194c542c7d82" targetNamespace="http://schemas.microsoft.com/office/2006/metadata/properties" ma:root="true" ma:fieldsID="841608364ab79efabe12c8802a8dcbdc" ns2:_="" ns3:_="">
    <xsd:import namespace="521178d5-9bd5-4582-80fc-afe4d2080d92"/>
    <xsd:import namespace="3753301f-81ea-4292-93db-194c542c7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178d5-9bd5-4582-80fc-afe4d2080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47f73727-2081-4a7c-8ddf-4727f67d1d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3301f-81ea-4292-93db-194c542c7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9997ff4-a5a8-4741-8878-7d0a68562e4e}" ma:internalName="TaxCatchAll" ma:showField="CatchAllData" ma:web="3753301f-81ea-4292-93db-194c542c7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0B886B-68ED-43EB-89B4-D62247F45C0F}">
  <ds:schemaRefs>
    <ds:schemaRef ds:uri="http://schemas.microsoft.com/office/2006/metadata/properties"/>
    <ds:schemaRef ds:uri="http://schemas.microsoft.com/office/infopath/2007/PartnerControls"/>
    <ds:schemaRef ds:uri="3753301f-81ea-4292-93db-194c542c7d82"/>
    <ds:schemaRef ds:uri="521178d5-9bd5-4582-80fc-afe4d2080d92"/>
  </ds:schemaRefs>
</ds:datastoreItem>
</file>

<file path=customXml/itemProps2.xml><?xml version="1.0" encoding="utf-8"?>
<ds:datastoreItem xmlns:ds="http://schemas.openxmlformats.org/officeDocument/2006/customXml" ds:itemID="{8F6A3ED8-21B0-47A7-B5C4-20DCED07E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178d5-9bd5-4582-80fc-afe4d2080d92"/>
    <ds:schemaRef ds:uri="3753301f-81ea-4292-93db-194c542c7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51B095-71AE-43E7-8A8F-FBC243042F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papel-timbrado-modelo-unigoias.dotx</Template>
  <TotalTime>94</TotalTime>
  <Pages>2</Pages>
  <Words>447</Words>
  <Characters>2415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Savio de Carvalho Melo</dc:creator>
  <cp:keywords/>
  <dc:description/>
  <cp:lastModifiedBy>Renato Dering</cp:lastModifiedBy>
  <cp:revision>19</cp:revision>
  <cp:lastPrinted>2021-12-17T18:05:00Z</cp:lastPrinted>
  <dcterms:created xsi:type="dcterms:W3CDTF">2025-08-29T16:48:00Z</dcterms:created>
  <dcterms:modified xsi:type="dcterms:W3CDTF">2026-08-12T15:12:00Z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0x0101003E15BD67DB750B46B5BD48367B0DE85D</vt:lpwstr>
  </property>
  <property fmtid="{D5CDD505-2E9C-101B-9397-08002B2CF9AE}" pid="3" name="MediaServiceImageTags">
    <vt:lpwstr/>
  </property>
</Properties>
</file>