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DC8FB" w14:textId="020C1B9F" w:rsidR="001F5825" w:rsidRDefault="001F5825" w:rsidP="001F5825">
      <w:pPr>
        <w:spacing w:after="0" w:line="240" w:lineRule="auto"/>
        <w:jc w:val="center"/>
        <w:rPr>
          <w:b/>
          <w:bCs/>
          <w:noProof/>
          <w:color w:val="002E5A"/>
        </w:rPr>
      </w:pPr>
      <w:r>
        <w:rPr>
          <w:b/>
          <w:bCs/>
          <w:noProof/>
          <w:color w:val="002E5A"/>
        </w:rPr>
        <w:t>RELATÓRIO FINAL</w:t>
      </w:r>
      <w:r w:rsidR="00407E47">
        <w:rPr>
          <w:b/>
          <w:bCs/>
          <w:noProof/>
          <w:color w:val="002E5A"/>
        </w:rPr>
        <w:t xml:space="preserve"> DOCENTE</w:t>
      </w:r>
      <w:r>
        <w:rPr>
          <w:b/>
          <w:bCs/>
          <w:noProof/>
          <w:color w:val="002E5A"/>
        </w:rPr>
        <w:t xml:space="preserve"> – GRUPOS E PROJETOS DE PESQUISA</w:t>
      </w:r>
    </w:p>
    <w:p w14:paraId="722EE2B6" w14:textId="77777777" w:rsidR="001F5825" w:rsidRDefault="001F5825" w:rsidP="001F5825">
      <w:pPr>
        <w:spacing w:after="0" w:line="240" w:lineRule="auto"/>
        <w:jc w:val="center"/>
        <w:rPr>
          <w:b/>
          <w:bCs/>
          <w:noProof/>
          <w:color w:val="002E5A"/>
        </w:rPr>
      </w:pPr>
    </w:p>
    <w:p w14:paraId="5585B300" w14:textId="31281D6F" w:rsidR="001F5825" w:rsidRPr="001F5825" w:rsidRDefault="001F5825" w:rsidP="001F5825">
      <w:pPr>
        <w:spacing w:after="0" w:line="240" w:lineRule="auto"/>
        <w:ind w:left="-851"/>
        <w:rPr>
          <w:b/>
          <w:bCs/>
          <w:noProof/>
          <w:color w:val="002E5A"/>
          <w:sz w:val="20"/>
          <w:szCs w:val="20"/>
        </w:rPr>
      </w:pPr>
      <w:r w:rsidRPr="001F5825">
        <w:rPr>
          <w:b/>
          <w:bCs/>
          <w:noProof/>
          <w:color w:val="002E5A"/>
          <w:sz w:val="20"/>
          <w:szCs w:val="20"/>
        </w:rPr>
        <w:t>Projeto:</w:t>
      </w:r>
    </w:p>
    <w:p w14:paraId="2D1359B3" w14:textId="5362C19B" w:rsidR="001F5825" w:rsidRPr="001F5825" w:rsidRDefault="001F5825" w:rsidP="001F5825">
      <w:pPr>
        <w:spacing w:after="0" w:line="240" w:lineRule="auto"/>
        <w:ind w:left="-851"/>
        <w:rPr>
          <w:b/>
          <w:bCs/>
          <w:noProof/>
          <w:color w:val="002E5A"/>
          <w:sz w:val="20"/>
          <w:szCs w:val="20"/>
        </w:rPr>
      </w:pPr>
      <w:r w:rsidRPr="001F5825">
        <w:rPr>
          <w:b/>
          <w:bCs/>
          <w:noProof/>
          <w:color w:val="002E5A"/>
          <w:sz w:val="20"/>
          <w:szCs w:val="20"/>
        </w:rPr>
        <w:t>Professor(a) Responsável:</w:t>
      </w:r>
    </w:p>
    <w:p w14:paraId="02E3F255" w14:textId="43FD481E" w:rsidR="001F5825" w:rsidRPr="001F5825" w:rsidRDefault="001F5825" w:rsidP="001F5825">
      <w:pPr>
        <w:spacing w:after="0" w:line="240" w:lineRule="auto"/>
        <w:ind w:left="-851"/>
        <w:rPr>
          <w:rFonts w:ascii="Times New Roman" w:eastAsia="Times New Roman" w:hAnsi="Times New Roman" w:cs="Times New Roman"/>
          <w:lang w:eastAsia="pt-BR"/>
        </w:rPr>
      </w:pPr>
      <w:r w:rsidRPr="001F5825">
        <w:rPr>
          <w:b/>
          <w:bCs/>
          <w:noProof/>
          <w:color w:val="002E5A"/>
          <w:sz w:val="20"/>
          <w:szCs w:val="20"/>
        </w:rPr>
        <w:t>Aluno(a)</w:t>
      </w:r>
      <w:r w:rsidR="00021864">
        <w:rPr>
          <w:b/>
          <w:bCs/>
          <w:noProof/>
          <w:color w:val="002E5A"/>
          <w:sz w:val="20"/>
          <w:szCs w:val="20"/>
        </w:rPr>
        <w:t>:</w:t>
      </w:r>
    </w:p>
    <w:p w14:paraId="7C5402B2" w14:textId="77777777" w:rsidR="001F5825" w:rsidRPr="001F5825" w:rsidRDefault="001F5825" w:rsidP="001F5825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tbl>
      <w:tblPr>
        <w:tblStyle w:val="Tabelacomgrade"/>
        <w:tblpPr w:leftFromText="141" w:rightFromText="141" w:vertAnchor="text" w:horzAnchor="margin" w:tblpXSpec="center" w:tblpY="-31"/>
        <w:tblW w:w="10774" w:type="dxa"/>
        <w:tblLook w:val="04A0" w:firstRow="1" w:lastRow="0" w:firstColumn="1" w:lastColumn="0" w:noHBand="0" w:noVBand="1"/>
      </w:tblPr>
      <w:tblGrid>
        <w:gridCol w:w="6096"/>
        <w:gridCol w:w="1712"/>
        <w:gridCol w:w="1576"/>
        <w:gridCol w:w="1390"/>
      </w:tblGrid>
      <w:tr w:rsidR="001F5825" w:rsidRPr="001F5825" w14:paraId="7E49FBE9" w14:textId="77777777" w:rsidTr="001F5825">
        <w:tc>
          <w:tcPr>
            <w:tcW w:w="10774" w:type="dxa"/>
            <w:gridSpan w:val="4"/>
            <w:shd w:val="clear" w:color="auto" w:fill="A8D08D"/>
          </w:tcPr>
          <w:p w14:paraId="3DF86BBD" w14:textId="77777777" w:rsidR="001F5825" w:rsidRPr="001F5825" w:rsidRDefault="001F5825" w:rsidP="001F58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5825">
              <w:rPr>
                <w:rFonts w:ascii="Times New Roman" w:hAnsi="Times New Roman" w:cs="Times New Roman"/>
                <w:b/>
                <w:bCs/>
              </w:rPr>
              <w:t>AVALIAÇÃO DOCENTE</w:t>
            </w:r>
          </w:p>
        </w:tc>
      </w:tr>
      <w:tr w:rsidR="001F5825" w:rsidRPr="001F5825" w14:paraId="1B23486A" w14:textId="77777777" w:rsidTr="002F4B64">
        <w:tc>
          <w:tcPr>
            <w:tcW w:w="6096" w:type="dxa"/>
          </w:tcPr>
          <w:p w14:paraId="77521A12" w14:textId="77777777" w:rsidR="001F5825" w:rsidRPr="001F5825" w:rsidRDefault="001F5825" w:rsidP="001F58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5825">
              <w:rPr>
                <w:rFonts w:ascii="Times New Roman" w:hAnsi="Times New Roman" w:cs="Times New Roman"/>
                <w:b/>
                <w:bCs/>
              </w:rPr>
              <w:t>AVALIAÇÃO</w:t>
            </w:r>
          </w:p>
        </w:tc>
        <w:tc>
          <w:tcPr>
            <w:tcW w:w="1712" w:type="dxa"/>
          </w:tcPr>
          <w:p w14:paraId="23BF0B45" w14:textId="77777777" w:rsidR="001F5825" w:rsidRPr="001F5825" w:rsidRDefault="001F5825" w:rsidP="001F58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5825">
              <w:rPr>
                <w:rFonts w:ascii="Times New Roman" w:hAnsi="Times New Roman" w:cs="Times New Roman"/>
                <w:b/>
                <w:bCs/>
              </w:rPr>
              <w:t>Não se aplica</w:t>
            </w:r>
          </w:p>
        </w:tc>
        <w:tc>
          <w:tcPr>
            <w:tcW w:w="1576" w:type="dxa"/>
          </w:tcPr>
          <w:p w14:paraId="73200ABD" w14:textId="77777777" w:rsidR="001F5825" w:rsidRPr="001F5825" w:rsidRDefault="001F5825" w:rsidP="001F58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5825">
              <w:rPr>
                <w:rFonts w:ascii="Times New Roman" w:hAnsi="Times New Roman" w:cs="Times New Roman"/>
                <w:b/>
                <w:bCs/>
              </w:rPr>
              <w:t>Parcialmente</w:t>
            </w:r>
          </w:p>
        </w:tc>
        <w:tc>
          <w:tcPr>
            <w:tcW w:w="1390" w:type="dxa"/>
          </w:tcPr>
          <w:p w14:paraId="2F48E91A" w14:textId="77777777" w:rsidR="001F5825" w:rsidRPr="001F5825" w:rsidRDefault="001F5825" w:rsidP="001F58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5825">
              <w:rPr>
                <w:rFonts w:ascii="Times New Roman" w:hAnsi="Times New Roman" w:cs="Times New Roman"/>
                <w:b/>
                <w:bCs/>
              </w:rPr>
              <w:t>Totalmente</w:t>
            </w:r>
          </w:p>
        </w:tc>
      </w:tr>
      <w:tr w:rsidR="001F5825" w:rsidRPr="001F5825" w14:paraId="78CA2F63" w14:textId="77777777" w:rsidTr="002F4B64">
        <w:tc>
          <w:tcPr>
            <w:tcW w:w="6096" w:type="dxa"/>
          </w:tcPr>
          <w:p w14:paraId="339DC64D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825">
              <w:rPr>
                <w:rFonts w:ascii="Times New Roman" w:hAnsi="Times New Roman" w:cs="Times New Roman"/>
              </w:rPr>
              <w:t>O projeto cumpriu as expectativas enquanto um Programa que busca a introdução do graduando na pesquisa científica/grupo de estudos/grupos de pesquisa?</w:t>
            </w:r>
          </w:p>
        </w:tc>
        <w:tc>
          <w:tcPr>
            <w:tcW w:w="1712" w:type="dxa"/>
          </w:tcPr>
          <w:p w14:paraId="46CD4FDD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4D7DAD99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69799807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F5825" w:rsidRPr="001F5825" w14:paraId="4BA61B96" w14:textId="77777777" w:rsidTr="002F4B64">
        <w:tc>
          <w:tcPr>
            <w:tcW w:w="6096" w:type="dxa"/>
          </w:tcPr>
          <w:p w14:paraId="7F88E9EA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825">
              <w:rPr>
                <w:rFonts w:ascii="Times New Roman" w:hAnsi="Times New Roman" w:cs="Times New Roman"/>
              </w:rPr>
              <w:t>Houve explicações/orientações do(a) coordenador(a) sobre o funcionamento do projeto?</w:t>
            </w:r>
          </w:p>
        </w:tc>
        <w:tc>
          <w:tcPr>
            <w:tcW w:w="1712" w:type="dxa"/>
          </w:tcPr>
          <w:p w14:paraId="4282A713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2950617D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0BB8CD3C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F5825" w:rsidRPr="001F5825" w14:paraId="00854627" w14:textId="77777777" w:rsidTr="002F4B64">
        <w:tc>
          <w:tcPr>
            <w:tcW w:w="6096" w:type="dxa"/>
          </w:tcPr>
          <w:p w14:paraId="3E7D2A73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825">
              <w:rPr>
                <w:rFonts w:ascii="Times New Roman" w:hAnsi="Times New Roman" w:cs="Times New Roman"/>
              </w:rPr>
              <w:t>O(A) coordenador(a) da pesquisa informou sobre questões técnicas relacionadas à bolsa e outras informações do programa sempre que solicitado?</w:t>
            </w:r>
          </w:p>
        </w:tc>
        <w:tc>
          <w:tcPr>
            <w:tcW w:w="1712" w:type="dxa"/>
          </w:tcPr>
          <w:p w14:paraId="62D25943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3AB7573A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269A1786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F5825" w:rsidRPr="001F5825" w14:paraId="5D64DC7F" w14:textId="77777777" w:rsidTr="002F4B64">
        <w:tc>
          <w:tcPr>
            <w:tcW w:w="6096" w:type="dxa"/>
          </w:tcPr>
          <w:p w14:paraId="13E0EAD0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825">
              <w:rPr>
                <w:rFonts w:ascii="Times New Roman" w:hAnsi="Times New Roman" w:cs="Times New Roman"/>
              </w:rPr>
              <w:t>O(A) coordenador(a) da pesquisa atendeu suas demandas quando solicitado?</w:t>
            </w:r>
          </w:p>
        </w:tc>
        <w:tc>
          <w:tcPr>
            <w:tcW w:w="1712" w:type="dxa"/>
          </w:tcPr>
          <w:p w14:paraId="369CDA39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3A6C8593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704D37DC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F5825" w:rsidRPr="001F5825" w14:paraId="75D3AF70" w14:textId="77777777" w:rsidTr="002F4B64">
        <w:tc>
          <w:tcPr>
            <w:tcW w:w="6096" w:type="dxa"/>
          </w:tcPr>
          <w:p w14:paraId="016BCB6F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825">
              <w:rPr>
                <w:rFonts w:ascii="Times New Roman" w:hAnsi="Times New Roman" w:cs="Times New Roman"/>
              </w:rPr>
              <w:t>O(A) aluno(a) cumpriu com assiduidade as atividades solicitadas durante o projeto?</w:t>
            </w:r>
          </w:p>
        </w:tc>
        <w:tc>
          <w:tcPr>
            <w:tcW w:w="1712" w:type="dxa"/>
          </w:tcPr>
          <w:p w14:paraId="1F6805E4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74B6C7E1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231EF618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F5825" w:rsidRPr="001F5825" w14:paraId="0F3F88BF" w14:textId="77777777" w:rsidTr="002F4B64">
        <w:tc>
          <w:tcPr>
            <w:tcW w:w="6096" w:type="dxa"/>
          </w:tcPr>
          <w:p w14:paraId="54FE48C8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825">
              <w:rPr>
                <w:rFonts w:ascii="Times New Roman" w:hAnsi="Times New Roman" w:cs="Times New Roman"/>
              </w:rPr>
              <w:t>O(A) aluno(a) demonstrou interesse e curiosidade na busca de aprender sobre pesquisa científica e o tema do projeto?</w:t>
            </w:r>
          </w:p>
        </w:tc>
        <w:tc>
          <w:tcPr>
            <w:tcW w:w="1712" w:type="dxa"/>
          </w:tcPr>
          <w:p w14:paraId="3A3B0C7B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065A8CC6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5AD74359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F5825" w:rsidRPr="001F5825" w14:paraId="1EBEC5A6" w14:textId="77777777" w:rsidTr="002F4B64">
        <w:tc>
          <w:tcPr>
            <w:tcW w:w="6096" w:type="dxa"/>
          </w:tcPr>
          <w:p w14:paraId="136DD1F2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825">
              <w:rPr>
                <w:rFonts w:ascii="Times New Roman" w:hAnsi="Times New Roman" w:cs="Times New Roman"/>
              </w:rPr>
              <w:t>Houve compreensão do(a) aluno(a) sobre pesquisa científica/grupo de estudos/grupo de pesquisa e sua importância?</w:t>
            </w:r>
          </w:p>
        </w:tc>
        <w:tc>
          <w:tcPr>
            <w:tcW w:w="1712" w:type="dxa"/>
          </w:tcPr>
          <w:p w14:paraId="771BDA1F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028BD3B9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49460871" w14:textId="77777777" w:rsidR="001F5825" w:rsidRPr="001F5825" w:rsidRDefault="001F5825" w:rsidP="001F5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17B13FAF" w14:textId="77777777" w:rsidR="001F5825" w:rsidRPr="001F5825" w:rsidRDefault="001F5825" w:rsidP="001F5825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1F5825">
        <w:rPr>
          <w:rFonts w:ascii="Times New Roman" w:eastAsia="Times New Roman" w:hAnsi="Times New Roman" w:cs="Times New Roman"/>
          <w:lang w:eastAsia="pt-BR"/>
        </w:rPr>
        <w:tab/>
      </w:r>
    </w:p>
    <w:tbl>
      <w:tblPr>
        <w:tblStyle w:val="Tabelacomgrade"/>
        <w:tblW w:w="10774" w:type="dxa"/>
        <w:tblInd w:w="-998" w:type="dxa"/>
        <w:tblLook w:val="04A0" w:firstRow="1" w:lastRow="0" w:firstColumn="1" w:lastColumn="0" w:noHBand="0" w:noVBand="1"/>
      </w:tblPr>
      <w:tblGrid>
        <w:gridCol w:w="10774"/>
      </w:tblGrid>
      <w:tr w:rsidR="001F5825" w:rsidRPr="001F5825" w14:paraId="360894A7" w14:textId="77777777" w:rsidTr="001F5825">
        <w:tc>
          <w:tcPr>
            <w:tcW w:w="10774" w:type="dxa"/>
            <w:shd w:val="clear" w:color="auto" w:fill="A8D08D"/>
          </w:tcPr>
          <w:p w14:paraId="05E4CFE7" w14:textId="77777777" w:rsidR="001F5825" w:rsidRPr="001F5825" w:rsidRDefault="001F5825" w:rsidP="001F58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5825">
              <w:rPr>
                <w:rFonts w:ascii="Times New Roman" w:hAnsi="Times New Roman" w:cs="Times New Roman"/>
                <w:b/>
                <w:bCs/>
              </w:rPr>
              <w:t>OBSERVAÇÕES GERAIS</w:t>
            </w:r>
          </w:p>
        </w:tc>
      </w:tr>
      <w:tr w:rsidR="001F5825" w:rsidRPr="001F5825" w14:paraId="464DD373" w14:textId="77777777" w:rsidTr="002F4B64">
        <w:trPr>
          <w:trHeight w:val="890"/>
        </w:trPr>
        <w:tc>
          <w:tcPr>
            <w:tcW w:w="10774" w:type="dxa"/>
          </w:tcPr>
          <w:p w14:paraId="023BAC4E" w14:textId="77777777" w:rsidR="001F5825" w:rsidRPr="001F5825" w:rsidRDefault="001F5825" w:rsidP="001F58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F5825">
              <w:rPr>
                <w:rFonts w:ascii="Times New Roman" w:hAnsi="Times New Roman" w:cs="Times New Roman"/>
              </w:rPr>
              <w:t>Inserir observações/apontamentos sobre o projeto e outras informações que considere relevante, como se houve apresentações, publicações e/ou problemas e sugestões. (caso haja, inserir o link de acesso e/ou informações sobre).</w:t>
            </w:r>
          </w:p>
        </w:tc>
      </w:tr>
    </w:tbl>
    <w:p w14:paraId="32B5B594" w14:textId="77777777" w:rsidR="001F5825" w:rsidRPr="001F5825" w:rsidRDefault="001F5825" w:rsidP="001F5825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tbl>
      <w:tblPr>
        <w:tblStyle w:val="Tabelacomgrade"/>
        <w:tblW w:w="10774" w:type="dxa"/>
        <w:tblInd w:w="-998" w:type="dxa"/>
        <w:tblLook w:val="04A0" w:firstRow="1" w:lastRow="0" w:firstColumn="1" w:lastColumn="0" w:noHBand="0" w:noVBand="1"/>
      </w:tblPr>
      <w:tblGrid>
        <w:gridCol w:w="10774"/>
      </w:tblGrid>
      <w:tr w:rsidR="001F5825" w:rsidRPr="001F5825" w14:paraId="283FE181" w14:textId="77777777" w:rsidTr="001F5825">
        <w:tc>
          <w:tcPr>
            <w:tcW w:w="10774" w:type="dxa"/>
            <w:shd w:val="clear" w:color="auto" w:fill="A8D08D"/>
          </w:tcPr>
          <w:p w14:paraId="0003AE3C" w14:textId="77777777" w:rsidR="001F5825" w:rsidRPr="001F5825" w:rsidRDefault="001F5825" w:rsidP="001F58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5825">
              <w:rPr>
                <w:rFonts w:ascii="Times New Roman" w:hAnsi="Times New Roman" w:cs="Times New Roman"/>
                <w:b/>
                <w:bCs/>
              </w:rPr>
              <w:t>SUGESTÕES</w:t>
            </w:r>
          </w:p>
        </w:tc>
      </w:tr>
      <w:tr w:rsidR="001F5825" w:rsidRPr="001F5825" w14:paraId="76EBA887" w14:textId="77777777" w:rsidTr="002F4B64">
        <w:trPr>
          <w:trHeight w:val="890"/>
        </w:trPr>
        <w:tc>
          <w:tcPr>
            <w:tcW w:w="10774" w:type="dxa"/>
          </w:tcPr>
          <w:p w14:paraId="35BAE410" w14:textId="4AE28D64" w:rsidR="001F5825" w:rsidRPr="001F5825" w:rsidRDefault="001F5825" w:rsidP="001F58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F5825">
              <w:rPr>
                <w:rFonts w:ascii="Times New Roman" w:hAnsi="Times New Roman" w:cs="Times New Roman"/>
              </w:rPr>
              <w:t>Quais suas sugestões você faria para a melhoria do</w:t>
            </w:r>
            <w:r>
              <w:rPr>
                <w:rFonts w:ascii="Times New Roman" w:hAnsi="Times New Roman" w:cs="Times New Roman"/>
              </w:rPr>
              <w:t xml:space="preserve">s programas de pesquisa </w:t>
            </w:r>
            <w:r w:rsidRPr="001F5825">
              <w:rPr>
                <w:rFonts w:ascii="Times New Roman" w:hAnsi="Times New Roman" w:cs="Times New Roman"/>
              </w:rPr>
              <w:t>em nossa IES?</w:t>
            </w:r>
          </w:p>
          <w:p w14:paraId="5DCC0514" w14:textId="77777777" w:rsidR="001F5825" w:rsidRPr="001F5825" w:rsidRDefault="001F5825" w:rsidP="001F58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3165758" w14:textId="77777777" w:rsidR="00E6339B" w:rsidRPr="00184885" w:rsidRDefault="00E6339B" w:rsidP="00E6339B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tbl>
      <w:tblPr>
        <w:tblStyle w:val="Tabelacomgrade1"/>
        <w:tblW w:w="10774" w:type="dxa"/>
        <w:tblInd w:w="-998" w:type="dxa"/>
        <w:tblLook w:val="04A0" w:firstRow="1" w:lastRow="0" w:firstColumn="1" w:lastColumn="0" w:noHBand="0" w:noVBand="1"/>
      </w:tblPr>
      <w:tblGrid>
        <w:gridCol w:w="7089"/>
        <w:gridCol w:w="1417"/>
        <w:gridCol w:w="1134"/>
        <w:gridCol w:w="1134"/>
      </w:tblGrid>
      <w:tr w:rsidR="00E6339B" w:rsidRPr="00184885" w14:paraId="51B16DEB" w14:textId="77777777" w:rsidTr="002F4B64">
        <w:tc>
          <w:tcPr>
            <w:tcW w:w="10774" w:type="dxa"/>
            <w:gridSpan w:val="4"/>
            <w:shd w:val="clear" w:color="auto" w:fill="A8D08D"/>
          </w:tcPr>
          <w:p w14:paraId="7B219080" w14:textId="77777777" w:rsidR="00E6339B" w:rsidRPr="00184885" w:rsidRDefault="00E6339B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885">
              <w:rPr>
                <w:rFonts w:ascii="Times New Roman" w:hAnsi="Times New Roman" w:cs="Times New Roman"/>
                <w:b/>
                <w:bCs/>
              </w:rPr>
              <w:t>RECOMENDAÇÃO</w:t>
            </w:r>
          </w:p>
        </w:tc>
      </w:tr>
      <w:tr w:rsidR="00E6339B" w:rsidRPr="00184885" w14:paraId="5738BDF8" w14:textId="77777777" w:rsidTr="002F4B64">
        <w:tc>
          <w:tcPr>
            <w:tcW w:w="7089" w:type="dxa"/>
          </w:tcPr>
          <w:p w14:paraId="1ED2AE1C" w14:textId="77777777" w:rsidR="00E6339B" w:rsidRPr="00184885" w:rsidRDefault="00E6339B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885">
              <w:rPr>
                <w:rFonts w:ascii="Times New Roman" w:hAnsi="Times New Roman" w:cs="Times New Roman"/>
              </w:rPr>
              <w:t xml:space="preserve">Recomendaria o(a) aluno(a) </w:t>
            </w:r>
            <w:r w:rsidRPr="00184885">
              <w:rPr>
                <w:rFonts w:ascii="Times New Roman" w:hAnsi="Times New Roman" w:cs="Times New Roman"/>
                <w:b/>
                <w:bCs/>
                <w:u w:val="single"/>
              </w:rPr>
              <w:t>BOLSISTA</w:t>
            </w:r>
            <w:r w:rsidRPr="00184885">
              <w:rPr>
                <w:rFonts w:ascii="Times New Roman" w:hAnsi="Times New Roman" w:cs="Times New Roman"/>
              </w:rPr>
              <w:t xml:space="preserve"> para </w:t>
            </w:r>
            <w:r>
              <w:rPr>
                <w:rFonts w:ascii="Times New Roman" w:hAnsi="Times New Roman" w:cs="Times New Roman"/>
              </w:rPr>
              <w:t xml:space="preserve">manutenção da </w:t>
            </w:r>
            <w:r w:rsidRPr="00184885">
              <w:rPr>
                <w:rFonts w:ascii="Times New Roman" w:hAnsi="Times New Roman" w:cs="Times New Roman"/>
              </w:rPr>
              <w:t>bolsa do PIBIC ou outras bolsas de pesquisa</w:t>
            </w:r>
            <w:r>
              <w:rPr>
                <w:rFonts w:ascii="Times New Roman" w:hAnsi="Times New Roman" w:cs="Times New Roman"/>
              </w:rPr>
              <w:t>, quando for o caso?</w:t>
            </w:r>
          </w:p>
        </w:tc>
        <w:tc>
          <w:tcPr>
            <w:tcW w:w="1417" w:type="dxa"/>
          </w:tcPr>
          <w:p w14:paraId="136E2491" w14:textId="77777777" w:rsidR="00E6339B" w:rsidRPr="00184885" w:rsidRDefault="00E6339B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885">
              <w:rPr>
                <w:rFonts w:ascii="Times New Roman" w:hAnsi="Times New Roman" w:cs="Times New Roman"/>
                <w:b/>
                <w:bCs/>
              </w:rPr>
              <w:t xml:space="preserve">Não se aplica </w:t>
            </w:r>
            <w:proofErr w:type="gramStart"/>
            <w:r w:rsidRPr="00184885">
              <w:rPr>
                <w:rFonts w:ascii="Times New Roman" w:hAnsi="Times New Roman" w:cs="Times New Roman"/>
                <w:b/>
                <w:bCs/>
              </w:rPr>
              <w:t xml:space="preserve">(  </w:t>
            </w:r>
            <w:proofErr w:type="gramEnd"/>
            <w:r w:rsidRPr="0018488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184885">
              <w:rPr>
                <w:rFonts w:ascii="Times New Roman" w:hAnsi="Times New Roman" w:cs="Times New Roman"/>
                <w:b/>
                <w:bCs/>
              </w:rPr>
              <w:t xml:space="preserve">  )</w:t>
            </w:r>
            <w:proofErr w:type="gramEnd"/>
          </w:p>
        </w:tc>
        <w:tc>
          <w:tcPr>
            <w:tcW w:w="1134" w:type="dxa"/>
          </w:tcPr>
          <w:p w14:paraId="037D9197" w14:textId="77777777" w:rsidR="00E6339B" w:rsidRPr="00184885" w:rsidRDefault="00E6339B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885">
              <w:rPr>
                <w:rFonts w:ascii="Times New Roman" w:hAnsi="Times New Roman" w:cs="Times New Roman"/>
                <w:b/>
                <w:bCs/>
              </w:rPr>
              <w:t xml:space="preserve">Não </w:t>
            </w:r>
            <w:proofErr w:type="gramStart"/>
            <w:r w:rsidRPr="00184885">
              <w:rPr>
                <w:rFonts w:ascii="Times New Roman" w:hAnsi="Times New Roman" w:cs="Times New Roman"/>
                <w:b/>
                <w:bCs/>
              </w:rPr>
              <w:t xml:space="preserve">(  </w:t>
            </w:r>
            <w:proofErr w:type="gramEnd"/>
            <w:r w:rsidRPr="0018488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184885">
              <w:rPr>
                <w:rFonts w:ascii="Times New Roman" w:hAnsi="Times New Roman" w:cs="Times New Roman"/>
                <w:b/>
                <w:bCs/>
              </w:rPr>
              <w:t xml:space="preserve">  )</w:t>
            </w:r>
            <w:proofErr w:type="gramEnd"/>
          </w:p>
        </w:tc>
        <w:tc>
          <w:tcPr>
            <w:tcW w:w="1134" w:type="dxa"/>
          </w:tcPr>
          <w:p w14:paraId="03470934" w14:textId="77777777" w:rsidR="00E6339B" w:rsidRPr="00184885" w:rsidRDefault="00E6339B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885">
              <w:rPr>
                <w:rFonts w:ascii="Times New Roman" w:hAnsi="Times New Roman" w:cs="Times New Roman"/>
                <w:b/>
                <w:bCs/>
              </w:rPr>
              <w:t xml:space="preserve">Sim </w:t>
            </w:r>
            <w:proofErr w:type="gramStart"/>
            <w:r w:rsidRPr="00184885">
              <w:rPr>
                <w:rFonts w:ascii="Times New Roman" w:hAnsi="Times New Roman" w:cs="Times New Roman"/>
                <w:b/>
                <w:bCs/>
              </w:rPr>
              <w:t xml:space="preserve">(  </w:t>
            </w:r>
            <w:proofErr w:type="gramEnd"/>
            <w:r w:rsidRPr="00184885">
              <w:rPr>
                <w:rFonts w:ascii="Times New Roman" w:hAnsi="Times New Roman" w:cs="Times New Roman"/>
                <w:b/>
                <w:bCs/>
              </w:rPr>
              <w:t xml:space="preserve"> )</w:t>
            </w:r>
          </w:p>
        </w:tc>
      </w:tr>
      <w:tr w:rsidR="00E6339B" w:rsidRPr="00184885" w14:paraId="0C073804" w14:textId="77777777" w:rsidTr="002F4B64">
        <w:tc>
          <w:tcPr>
            <w:tcW w:w="7089" w:type="dxa"/>
          </w:tcPr>
          <w:p w14:paraId="36DCC823" w14:textId="77777777" w:rsidR="00E6339B" w:rsidRPr="00184885" w:rsidRDefault="00E6339B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885">
              <w:rPr>
                <w:rFonts w:ascii="Times New Roman" w:hAnsi="Times New Roman" w:cs="Times New Roman"/>
              </w:rPr>
              <w:t xml:space="preserve">Recomendaria o(a) aluno(a) </w:t>
            </w:r>
            <w:r w:rsidRPr="00184885">
              <w:rPr>
                <w:rFonts w:ascii="Times New Roman" w:hAnsi="Times New Roman" w:cs="Times New Roman"/>
                <w:b/>
                <w:bCs/>
                <w:u w:val="single"/>
              </w:rPr>
              <w:t>VOLUNTÁRIO</w:t>
            </w:r>
            <w:r w:rsidRPr="00184885">
              <w:rPr>
                <w:rFonts w:ascii="Times New Roman" w:hAnsi="Times New Roman" w:cs="Times New Roman"/>
              </w:rPr>
              <w:t xml:space="preserve"> para </w:t>
            </w:r>
            <w:proofErr w:type="gramStart"/>
            <w:r>
              <w:rPr>
                <w:rFonts w:ascii="Times New Roman" w:hAnsi="Times New Roman" w:cs="Times New Roman"/>
              </w:rPr>
              <w:t xml:space="preserve">uma </w:t>
            </w:r>
            <w:r w:rsidRPr="00184885">
              <w:rPr>
                <w:rFonts w:ascii="Times New Roman" w:hAnsi="Times New Roman" w:cs="Times New Roman"/>
              </w:rPr>
              <w:t xml:space="preserve"> bolsa</w:t>
            </w:r>
            <w:proofErr w:type="gramEnd"/>
            <w:r w:rsidRPr="00184885">
              <w:rPr>
                <w:rFonts w:ascii="Times New Roman" w:hAnsi="Times New Roman" w:cs="Times New Roman"/>
              </w:rPr>
              <w:t xml:space="preserve"> do PIBIC ou outras bolsas de pesquisa</w:t>
            </w:r>
            <w:r>
              <w:rPr>
                <w:rFonts w:ascii="Times New Roman" w:hAnsi="Times New Roman" w:cs="Times New Roman"/>
              </w:rPr>
              <w:t>, quando for o caso?</w:t>
            </w:r>
          </w:p>
        </w:tc>
        <w:tc>
          <w:tcPr>
            <w:tcW w:w="1417" w:type="dxa"/>
          </w:tcPr>
          <w:p w14:paraId="4EF6A68E" w14:textId="77777777" w:rsidR="00E6339B" w:rsidRPr="00184885" w:rsidRDefault="00E6339B" w:rsidP="002F4B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84885">
              <w:rPr>
                <w:rFonts w:ascii="Times New Roman" w:hAnsi="Times New Roman" w:cs="Times New Roman"/>
                <w:b/>
                <w:bCs/>
              </w:rPr>
              <w:t xml:space="preserve">Não se aplica </w:t>
            </w:r>
            <w:proofErr w:type="gramStart"/>
            <w:r w:rsidRPr="00184885">
              <w:rPr>
                <w:rFonts w:ascii="Times New Roman" w:hAnsi="Times New Roman" w:cs="Times New Roman"/>
                <w:b/>
                <w:bCs/>
              </w:rPr>
              <w:t xml:space="preserve">(  </w:t>
            </w:r>
            <w:proofErr w:type="gramEnd"/>
            <w:r w:rsidRPr="0018488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184885">
              <w:rPr>
                <w:rFonts w:ascii="Times New Roman" w:hAnsi="Times New Roman" w:cs="Times New Roman"/>
                <w:b/>
                <w:bCs/>
              </w:rPr>
              <w:t xml:space="preserve">  )</w:t>
            </w:r>
            <w:proofErr w:type="gramEnd"/>
          </w:p>
        </w:tc>
        <w:tc>
          <w:tcPr>
            <w:tcW w:w="1134" w:type="dxa"/>
          </w:tcPr>
          <w:p w14:paraId="67606622" w14:textId="77777777" w:rsidR="00E6339B" w:rsidRPr="00184885" w:rsidRDefault="00E6339B" w:rsidP="002F4B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84885">
              <w:rPr>
                <w:rFonts w:ascii="Times New Roman" w:hAnsi="Times New Roman" w:cs="Times New Roman"/>
                <w:b/>
                <w:bCs/>
              </w:rPr>
              <w:t xml:space="preserve">Não </w:t>
            </w:r>
            <w:proofErr w:type="gramStart"/>
            <w:r w:rsidRPr="00184885">
              <w:rPr>
                <w:rFonts w:ascii="Times New Roman" w:hAnsi="Times New Roman" w:cs="Times New Roman"/>
                <w:b/>
                <w:bCs/>
              </w:rPr>
              <w:t xml:space="preserve">(  </w:t>
            </w:r>
            <w:proofErr w:type="gramEnd"/>
            <w:r w:rsidRPr="0018488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184885">
              <w:rPr>
                <w:rFonts w:ascii="Times New Roman" w:hAnsi="Times New Roman" w:cs="Times New Roman"/>
                <w:b/>
                <w:bCs/>
              </w:rPr>
              <w:t xml:space="preserve">  )</w:t>
            </w:r>
            <w:proofErr w:type="gramEnd"/>
          </w:p>
        </w:tc>
        <w:tc>
          <w:tcPr>
            <w:tcW w:w="1134" w:type="dxa"/>
          </w:tcPr>
          <w:p w14:paraId="783B0A4E" w14:textId="77777777" w:rsidR="00E6339B" w:rsidRPr="00184885" w:rsidRDefault="00E6339B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885">
              <w:rPr>
                <w:rFonts w:ascii="Times New Roman" w:hAnsi="Times New Roman" w:cs="Times New Roman"/>
                <w:b/>
                <w:bCs/>
              </w:rPr>
              <w:t xml:space="preserve">Sim </w:t>
            </w:r>
            <w:proofErr w:type="gramStart"/>
            <w:r w:rsidRPr="00184885">
              <w:rPr>
                <w:rFonts w:ascii="Times New Roman" w:hAnsi="Times New Roman" w:cs="Times New Roman"/>
                <w:b/>
                <w:bCs/>
              </w:rPr>
              <w:t xml:space="preserve">(  </w:t>
            </w:r>
            <w:proofErr w:type="gramEnd"/>
            <w:r w:rsidRPr="00184885">
              <w:rPr>
                <w:rFonts w:ascii="Times New Roman" w:hAnsi="Times New Roman" w:cs="Times New Roman"/>
                <w:b/>
                <w:bCs/>
              </w:rPr>
              <w:t xml:space="preserve"> )</w:t>
            </w:r>
          </w:p>
        </w:tc>
      </w:tr>
    </w:tbl>
    <w:p w14:paraId="0BFCB7AA" w14:textId="77777777" w:rsidR="00E6339B" w:rsidRPr="00184885" w:rsidRDefault="00E6339B" w:rsidP="00E6339B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14:paraId="7C153B2A" w14:textId="77777777" w:rsidR="001F5825" w:rsidRPr="001F5825" w:rsidRDefault="001F5825" w:rsidP="001F5825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14:paraId="1BD20599" w14:textId="463CDA0A" w:rsidR="007371CD" w:rsidRDefault="001F5825" w:rsidP="001F582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e Assinatura</w:t>
      </w:r>
    </w:p>
    <w:p w14:paraId="478F8649" w14:textId="06F9AA98" w:rsidR="001F5825" w:rsidRPr="00377D10" w:rsidRDefault="001F5825" w:rsidP="001F582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(se assinatura for realizada via GOV, é dispensada a data)</w:t>
      </w:r>
    </w:p>
    <w:sectPr w:rsidR="001F5825" w:rsidRPr="00377D10" w:rsidSect="00F732BB">
      <w:headerReference w:type="even" r:id="rId9"/>
      <w:headerReference w:type="default" r:id="rId10"/>
      <w:footerReference w:type="default" r:id="rId11"/>
      <w:headerReference w:type="first" r:id="rId12"/>
      <w:pgSz w:w="11900" w:h="16840"/>
      <w:pgMar w:top="163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FD390" w14:textId="77777777" w:rsidR="00B239BC" w:rsidRDefault="00B239BC" w:rsidP="00D63CC3">
      <w:pPr>
        <w:spacing w:after="0" w:line="240" w:lineRule="auto"/>
      </w:pPr>
      <w:r>
        <w:separator/>
      </w:r>
    </w:p>
  </w:endnote>
  <w:endnote w:type="continuationSeparator" w:id="0">
    <w:p w14:paraId="33CF5038" w14:textId="77777777" w:rsidR="00B239BC" w:rsidRDefault="00B239BC" w:rsidP="00D63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AB0D7" w14:textId="1E465915" w:rsidR="00D63CC3" w:rsidRPr="001F5825" w:rsidRDefault="00D63CC3" w:rsidP="00D63CC3">
    <w:pPr>
      <w:pStyle w:val="Rodap"/>
      <w:jc w:val="center"/>
      <w:rPr>
        <w:rFonts w:cs="Arial"/>
        <w:b/>
        <w:bCs/>
        <w:color w:val="000000"/>
        <w:sz w:val="21"/>
        <w:szCs w:val="21"/>
      </w:rPr>
    </w:pPr>
    <w:r w:rsidRPr="001F5825">
      <w:rPr>
        <w:rFonts w:cs="Arial"/>
        <w:noProof/>
        <w:color w:val="000000"/>
        <w:sz w:val="21"/>
        <w:szCs w:val="21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9DEF592" wp14:editId="15B1C574">
              <wp:simplePos x="0" y="0"/>
              <wp:positionH relativeFrom="margin">
                <wp:posOffset>-914400</wp:posOffset>
              </wp:positionH>
              <wp:positionV relativeFrom="page">
                <wp:posOffset>9968865</wp:posOffset>
              </wp:positionV>
              <wp:extent cx="7559675" cy="719455"/>
              <wp:effectExtent l="0" t="0" r="3175" b="444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719455"/>
                      </a:xfrm>
                      <a:prstGeom prst="rect">
                        <a:avLst/>
                      </a:prstGeom>
                      <a:solidFill>
                        <a:srgbClr val="00A07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D4E2A7F" w14:textId="77777777" w:rsidR="003B6AF1" w:rsidRPr="00D808D0" w:rsidRDefault="003B6AF1" w:rsidP="0011261D">
                          <w:pPr>
                            <w:pStyle w:val="Rodap1"/>
                            <w:rPr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D808D0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t>Centro Universitário de Goiás – Sociedade Anhanguera de Ensino</w:t>
                          </w:r>
                        </w:p>
                        <w:p w14:paraId="28EB6694" w14:textId="235E7B56" w:rsidR="00D63CC3" w:rsidRDefault="00D63CC3" w:rsidP="000F684D">
                          <w:pPr>
                            <w:pStyle w:val="Rodap1"/>
                          </w:pPr>
                          <w:r w:rsidRPr="00E347E7">
                            <w:t xml:space="preserve">Av. João Cândido de Oliveira, 115 </w:t>
                          </w:r>
                          <w:r w:rsidR="003B6AF1">
                            <w:t>-</w:t>
                          </w:r>
                          <w:r w:rsidRPr="00E347E7">
                            <w:t xml:space="preserve"> Cidade Jardim </w:t>
                          </w:r>
                          <w:r w:rsidR="003B6AF1">
                            <w:t>-</w:t>
                          </w:r>
                          <w:r w:rsidRPr="00E347E7">
                            <w:t xml:space="preserve"> Goiânia/Goiás </w:t>
                          </w:r>
                          <w:r w:rsidR="003B6AF1">
                            <w:t>-</w:t>
                          </w:r>
                          <w:r w:rsidRPr="00E347E7">
                            <w:t xml:space="preserve"> 74423-115</w:t>
                          </w:r>
                        </w:p>
                        <w:p w14:paraId="657DEDC4" w14:textId="77777777" w:rsidR="003B6AF1" w:rsidRDefault="003B6AF1" w:rsidP="003B6AF1">
                          <w:pPr>
                            <w:pStyle w:val="Rodap1"/>
                            <w:rPr>
                              <w:b/>
                              <w:bCs/>
                            </w:rPr>
                          </w:pPr>
                          <w:r w:rsidRPr="00E347E7">
                            <w:rPr>
                              <w:b/>
                              <w:bCs/>
                            </w:rPr>
                            <w:t>unigoias.com.br • (62) 3246-1400 •</w:t>
                          </w:r>
                          <w:r w:rsidRPr="00E347E7">
                            <w:rPr>
                              <w:b/>
                              <w:bCs/>
                              <w:lang w:val="en-US"/>
                            </w:rPr>
                            <w:t xml:space="preserve"> </w:t>
                          </w:r>
                          <w:r w:rsidRPr="00E347E7">
                            <w:rPr>
                              <w:b/>
                              <w:bCs/>
                            </w:rPr>
                            <w:t>@unigoias</w:t>
                          </w:r>
                        </w:p>
                        <w:p w14:paraId="2CC5786A" w14:textId="77777777" w:rsidR="00D808D0" w:rsidRPr="00E347E7" w:rsidRDefault="00D808D0" w:rsidP="003B6AF1">
                          <w:pPr>
                            <w:pStyle w:val="Rodap1"/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DEF592" id="Rectangle 3" o:spid="_x0000_s1026" style="position:absolute;left:0;text-align:left;margin-left:-1in;margin-top:784.95pt;width:595.25pt;height:56.6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" fillcolor="#00a074" stroked="f" strokeweight="1pt">
              <v:textbox inset="0,0,0,0">
                <w:txbxContent>
                  <w:p w14:paraId="5D4E2A7F" w14:textId="77777777" w:rsidR="003B6AF1" w:rsidRPr="00D808D0" w:rsidRDefault="003B6AF1" w:rsidP="0011261D">
                    <w:pPr>
                      <w:pStyle w:val="Rodap1"/>
                      <w:rPr>
                        <w:b/>
                        <w:bCs/>
                        <w:sz w:val="22"/>
                        <w:szCs w:val="22"/>
                      </w:rPr>
                    </w:pPr>
                    <w:r w:rsidRPr="00D808D0">
                      <w:rPr>
                        <w:b/>
                        <w:bCs/>
                        <w:sz w:val="22"/>
                        <w:szCs w:val="22"/>
                      </w:rPr>
                      <w:t>Centro Universitário de Goiás – Sociedade Anhanguera de Ensino</w:t>
                    </w:r>
                  </w:p>
                  <w:p w14:paraId="28EB6694" w14:textId="235E7B56" w:rsidR="00D63CC3" w:rsidRDefault="00D63CC3" w:rsidP="000F684D">
                    <w:pPr>
                      <w:pStyle w:val="Rodap1"/>
                    </w:pPr>
                    <w:r w:rsidRPr="00E347E7">
                      <w:t xml:space="preserve">Av. João Cândido de Oliveira, 115 </w:t>
                    </w:r>
                    <w:r w:rsidR="003B6AF1">
                      <w:t>-</w:t>
                    </w:r>
                    <w:r w:rsidRPr="00E347E7">
                      <w:t xml:space="preserve"> Cidade Jardim </w:t>
                    </w:r>
                    <w:r w:rsidR="003B6AF1">
                      <w:t>-</w:t>
                    </w:r>
                    <w:r w:rsidRPr="00E347E7">
                      <w:t xml:space="preserve"> Goiânia/Goiás </w:t>
                    </w:r>
                    <w:r w:rsidR="003B6AF1">
                      <w:t>-</w:t>
                    </w:r>
                    <w:r w:rsidRPr="00E347E7">
                      <w:t xml:space="preserve"> 74423-115</w:t>
                    </w:r>
                  </w:p>
                  <w:p w14:paraId="657DEDC4" w14:textId="77777777" w:rsidR="003B6AF1" w:rsidRDefault="003B6AF1" w:rsidP="003B6AF1">
                    <w:pPr>
                      <w:pStyle w:val="Rodap1"/>
                      <w:rPr>
                        <w:b/>
                        <w:bCs/>
                      </w:rPr>
                    </w:pPr>
                    <w:r w:rsidRPr="00E347E7">
                      <w:rPr>
                        <w:b/>
                        <w:bCs/>
                      </w:rPr>
                      <w:t>unigoias.com.br • (62) 3246-1400 •</w:t>
                    </w:r>
                    <w:r w:rsidRPr="00E347E7">
                      <w:rPr>
                        <w:b/>
                        <w:bCs/>
                        <w:lang w:val="en-US"/>
                      </w:rPr>
                      <w:t xml:space="preserve"> </w:t>
                    </w:r>
                    <w:r w:rsidRPr="00E347E7">
                      <w:rPr>
                        <w:b/>
                        <w:bCs/>
                      </w:rPr>
                      <w:t>@unigoias</w:t>
                    </w:r>
                  </w:p>
                  <w:p w14:paraId="2CC5786A" w14:textId="77777777" w:rsidR="00D808D0" w:rsidRPr="00E347E7" w:rsidRDefault="00D808D0" w:rsidP="003B6AF1">
                    <w:pPr>
                      <w:pStyle w:val="Rodap1"/>
                      <w:rPr>
                        <w:b/>
                        <w:bCs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DC494" w14:textId="77777777" w:rsidR="00B239BC" w:rsidRDefault="00B239BC" w:rsidP="00D63CC3">
      <w:pPr>
        <w:spacing w:after="0" w:line="240" w:lineRule="auto"/>
      </w:pPr>
      <w:r>
        <w:separator/>
      </w:r>
    </w:p>
  </w:footnote>
  <w:footnote w:type="continuationSeparator" w:id="0">
    <w:p w14:paraId="7B0AC172" w14:textId="77777777" w:rsidR="00B239BC" w:rsidRDefault="00B239BC" w:rsidP="00D63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5B14D" w14:textId="77777777" w:rsidR="00F732BB" w:rsidRDefault="00B239BC">
    <w:pPr>
      <w:pStyle w:val="Cabealho"/>
    </w:pPr>
    <w:r>
      <w:rPr>
        <w:noProof/>
      </w:rPr>
      <w:pict w14:anchorId="5B98F8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105432" o:spid="_x0000_s1026" type="#_x0000_t75" alt="" style="position:absolute;margin-left:0;margin-top:0;width:449.05pt;height:634.9pt;z-index:-2516567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eltimbrado-unigoia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9BF8B" w14:textId="5F2F054F" w:rsidR="001F5825" w:rsidRPr="00B23982" w:rsidRDefault="0011261D" w:rsidP="001F5825">
    <w:pPr>
      <w:pStyle w:val="Cabealho"/>
      <w:tabs>
        <w:tab w:val="clear" w:pos="4680"/>
        <w:tab w:val="clear" w:pos="9360"/>
      </w:tabs>
      <w:spacing w:before="120" w:after="0"/>
      <w:jc w:val="right"/>
      <w:rPr>
        <w:b/>
        <w:bCs/>
        <w:noProof/>
        <w:color w:val="002E5A"/>
      </w:rPr>
    </w:pPr>
    <w:r w:rsidRPr="00B23982">
      <w:rPr>
        <w:b/>
        <w:bCs/>
        <w:noProof/>
        <w:color w:val="002E5A"/>
      </w:rPr>
      <w:drawing>
        <wp:anchor distT="0" distB="0" distL="114300" distR="114300" simplePos="0" relativeHeight="251657728" behindDoc="0" locked="0" layoutInCell="1" allowOverlap="1" wp14:anchorId="16836B13" wp14:editId="7FF42094">
          <wp:simplePos x="0" y="0"/>
          <wp:positionH relativeFrom="margin">
            <wp:posOffset>3969385</wp:posOffset>
          </wp:positionH>
          <wp:positionV relativeFrom="page">
            <wp:posOffset>412115</wp:posOffset>
          </wp:positionV>
          <wp:extent cx="1753235" cy="357505"/>
          <wp:effectExtent l="0" t="0" r="0" b="444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251" r="57898"/>
                  <a:stretch/>
                </pic:blipFill>
                <pic:spPr bwMode="auto">
                  <a:xfrm>
                    <a:off x="0" y="0"/>
                    <a:ext cx="1753235" cy="357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3982">
      <w:rPr>
        <w:b/>
        <w:bCs/>
        <w:noProof/>
        <w:color w:val="002E5A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BD6F4C0" wp14:editId="27B904A6">
              <wp:simplePos x="0" y="0"/>
              <wp:positionH relativeFrom="column">
                <wp:posOffset>4086941</wp:posOffset>
              </wp:positionH>
              <wp:positionV relativeFrom="paragraph">
                <wp:posOffset>-11430</wp:posOffset>
              </wp:positionV>
              <wp:extent cx="21600" cy="360000"/>
              <wp:effectExtent l="0" t="0" r="16510" b="2540"/>
              <wp:wrapNone/>
              <wp:docPr id="1376876042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" cy="360000"/>
                      </a:xfrm>
                      <a:prstGeom prst="rect">
                        <a:avLst/>
                      </a:prstGeom>
                      <a:solidFill>
                        <a:srgbClr val="00A07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26CCD8" id="Retângulo 1" o:spid="_x0000_s1026" style="position:absolute;margin-left:321.8pt;margin-top:-.9pt;width:1.7pt;height:28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" fillcolor="#00a074" stroked="f" strokeweight="1pt"/>
          </w:pict>
        </mc:Fallback>
      </mc:AlternateContent>
    </w:r>
    <w:r w:rsidR="00D34FA4">
      <w:rPr>
        <w:b/>
        <w:bCs/>
        <w:noProof/>
        <w:color w:val="002E5A"/>
      </w:rPr>
      <w:t>SA</w:t>
    </w:r>
    <w:r w:rsidR="00F969D3" w:rsidRPr="00F969D3">
      <w:rPr>
        <w:b/>
        <w:bCs/>
        <w:noProof/>
        <w:color w:val="002E5A"/>
      </w:rPr>
      <w:t>P</w:t>
    </w:r>
    <w:r w:rsidR="00D34FA4">
      <w:rPr>
        <w:b/>
        <w:bCs/>
        <w:noProof/>
        <w:color w:val="002E5A"/>
      </w:rPr>
      <w:t>C – Supervisão da Área de Pesquisa Científica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68341" w14:textId="77777777" w:rsidR="00F732BB" w:rsidRDefault="00B239BC">
    <w:pPr>
      <w:pStyle w:val="Cabealho"/>
    </w:pPr>
    <w:r>
      <w:rPr>
        <w:noProof/>
      </w:rPr>
      <w:pict w14:anchorId="033525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105431" o:spid="_x0000_s1025" type="#_x0000_t75" alt="" style="position:absolute;margin-left:0;margin-top:0;width:449.05pt;height:634.9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eltimbrado-unigoias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1E3"/>
    <w:rsid w:val="00017CDE"/>
    <w:rsid w:val="00021864"/>
    <w:rsid w:val="00030ADA"/>
    <w:rsid w:val="000A407C"/>
    <w:rsid w:val="000F684D"/>
    <w:rsid w:val="0011261D"/>
    <w:rsid w:val="00123AE6"/>
    <w:rsid w:val="001B3FDE"/>
    <w:rsid w:val="001B666C"/>
    <w:rsid w:val="001F5825"/>
    <w:rsid w:val="0020180F"/>
    <w:rsid w:val="00202FA3"/>
    <w:rsid w:val="00266763"/>
    <w:rsid w:val="00287584"/>
    <w:rsid w:val="00291960"/>
    <w:rsid w:val="002A42F5"/>
    <w:rsid w:val="002D1A33"/>
    <w:rsid w:val="002F4493"/>
    <w:rsid w:val="003627E2"/>
    <w:rsid w:val="00377D10"/>
    <w:rsid w:val="003A0FFB"/>
    <w:rsid w:val="003B6AF1"/>
    <w:rsid w:val="003D67D5"/>
    <w:rsid w:val="00407E47"/>
    <w:rsid w:val="004B31A5"/>
    <w:rsid w:val="004C5CBC"/>
    <w:rsid w:val="004E7FFC"/>
    <w:rsid w:val="005165CC"/>
    <w:rsid w:val="00522140"/>
    <w:rsid w:val="00541C05"/>
    <w:rsid w:val="0059703D"/>
    <w:rsid w:val="00614D37"/>
    <w:rsid w:val="006455D6"/>
    <w:rsid w:val="0065100B"/>
    <w:rsid w:val="006731F4"/>
    <w:rsid w:val="007371CD"/>
    <w:rsid w:val="007740C5"/>
    <w:rsid w:val="007B0BED"/>
    <w:rsid w:val="007C171C"/>
    <w:rsid w:val="007D2B7C"/>
    <w:rsid w:val="007E6C28"/>
    <w:rsid w:val="007F1542"/>
    <w:rsid w:val="00843580"/>
    <w:rsid w:val="00877F0C"/>
    <w:rsid w:val="008E4887"/>
    <w:rsid w:val="008E630A"/>
    <w:rsid w:val="00927837"/>
    <w:rsid w:val="00927D50"/>
    <w:rsid w:val="009331E3"/>
    <w:rsid w:val="00934215"/>
    <w:rsid w:val="009A159E"/>
    <w:rsid w:val="009B3834"/>
    <w:rsid w:val="009C08E2"/>
    <w:rsid w:val="00A07037"/>
    <w:rsid w:val="00AC071F"/>
    <w:rsid w:val="00B23982"/>
    <w:rsid w:val="00B239BC"/>
    <w:rsid w:val="00B75F18"/>
    <w:rsid w:val="00B8157A"/>
    <w:rsid w:val="00BD13E7"/>
    <w:rsid w:val="00BD599D"/>
    <w:rsid w:val="00C25FDE"/>
    <w:rsid w:val="00C27648"/>
    <w:rsid w:val="00C65976"/>
    <w:rsid w:val="00C719AC"/>
    <w:rsid w:val="00C865D9"/>
    <w:rsid w:val="00CB5783"/>
    <w:rsid w:val="00D34FA4"/>
    <w:rsid w:val="00D46C6C"/>
    <w:rsid w:val="00D51A92"/>
    <w:rsid w:val="00D63CC3"/>
    <w:rsid w:val="00D808D0"/>
    <w:rsid w:val="00DE2A5E"/>
    <w:rsid w:val="00E11081"/>
    <w:rsid w:val="00E347E7"/>
    <w:rsid w:val="00E6339B"/>
    <w:rsid w:val="00E66A47"/>
    <w:rsid w:val="00E7566F"/>
    <w:rsid w:val="00EE39D4"/>
    <w:rsid w:val="00F23E28"/>
    <w:rsid w:val="00F732BB"/>
    <w:rsid w:val="00F80B1E"/>
    <w:rsid w:val="00F969D3"/>
    <w:rsid w:val="00FA10CD"/>
    <w:rsid w:val="00FB72A4"/>
    <w:rsid w:val="00FE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A61C8"/>
  <w15:chartTrackingRefBased/>
  <w15:docId w15:val="{58FEC43E-87BC-4E25-8C6E-C09E6B08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00B"/>
    <w:pPr>
      <w:spacing w:after="240" w:line="276" w:lineRule="auto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65100B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371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3CC3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63CC3"/>
  </w:style>
  <w:style w:type="paragraph" w:styleId="Rodap">
    <w:name w:val="footer"/>
    <w:basedOn w:val="Normal"/>
    <w:link w:val="RodapChar"/>
    <w:uiPriority w:val="99"/>
    <w:unhideWhenUsed/>
    <w:rsid w:val="00D63CC3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D63CC3"/>
  </w:style>
  <w:style w:type="character" w:customStyle="1" w:styleId="Ttulo1Char">
    <w:name w:val="Título 1 Char"/>
    <w:basedOn w:val="Fontepargpadro"/>
    <w:link w:val="Ttulo1"/>
    <w:uiPriority w:val="9"/>
    <w:rsid w:val="0065100B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paragraph" w:styleId="SemEspaamento">
    <w:name w:val="No Spacing"/>
    <w:uiPriority w:val="1"/>
    <w:qFormat/>
    <w:rsid w:val="0065100B"/>
    <w:rPr>
      <w:rFonts w:ascii="Arial" w:hAnsi="Arial"/>
    </w:rPr>
  </w:style>
  <w:style w:type="paragraph" w:customStyle="1" w:styleId="Rodap1">
    <w:name w:val="Rodapé1"/>
    <w:rsid w:val="000F684D"/>
    <w:pPr>
      <w:jc w:val="center"/>
    </w:pPr>
    <w:rPr>
      <w:rFonts w:ascii="Arial" w:hAnsi="Arial"/>
      <w:sz w:val="20"/>
      <w:szCs w:val="2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371C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acomgrade">
    <w:name w:val="Table Grid"/>
    <w:basedOn w:val="Tabelanormal"/>
    <w:uiPriority w:val="39"/>
    <w:rsid w:val="001F5825"/>
    <w:rPr>
      <w:rFonts w:eastAsia="Times New Roman"/>
      <w:sz w:val="22"/>
      <w:szCs w:val="22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6339B"/>
    <w:rPr>
      <w:rFonts w:eastAsia="Times New Roman"/>
      <w:sz w:val="22"/>
      <w:szCs w:val="22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go.melo\OneDrive%20-%20SOCIEDADE%20ANHANGUERA%20DE%20ENSINO%20LTDA\Documentos%20-%20Comunica&#231;&#227;o%20e%20Marketing\@Projetos\2025\_IMPRESSOS%20Unigoias\Papel%20Timbrado%20UNIGOIAS\papel-timbrado-modelo-unigoia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15BD67DB750B46B5BD48367B0DE85D" ma:contentTypeVersion="17" ma:contentTypeDescription="Crie um novo documento." ma:contentTypeScope="" ma:versionID="2f248b8f4afe7d38986f4dc9841011ad">
  <xsd:schema xmlns:xsd="http://www.w3.org/2001/XMLSchema" xmlns:xs="http://www.w3.org/2001/XMLSchema" xmlns:p="http://schemas.microsoft.com/office/2006/metadata/properties" xmlns:ns2="521178d5-9bd5-4582-80fc-afe4d2080d92" xmlns:ns3="3753301f-81ea-4292-93db-194c542c7d82" targetNamespace="http://schemas.microsoft.com/office/2006/metadata/properties" ma:root="true" ma:fieldsID="841608364ab79efabe12c8802a8dcbdc" ns2:_="" ns3:_="">
    <xsd:import namespace="521178d5-9bd5-4582-80fc-afe4d2080d92"/>
    <xsd:import namespace="3753301f-81ea-4292-93db-194c542c7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178d5-9bd5-4582-80fc-afe4d2080d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47f73727-2081-4a7c-8ddf-4727f67d1d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3301f-81ea-4292-93db-194c542c7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9997ff4-a5a8-4741-8878-7d0a68562e4e}" ma:internalName="TaxCatchAll" ma:showField="CatchAllData" ma:web="3753301f-81ea-4292-93db-194c542c7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53301f-81ea-4292-93db-194c542c7d82" xsi:nil="true"/>
    <lcf76f155ced4ddcb4097134ff3c332f xmlns="521178d5-9bd5-4582-80fc-afe4d2080d9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51B095-71AE-43E7-8A8F-FBC243042F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6A3ED8-21B0-47A7-B5C4-20DCED07E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1178d5-9bd5-4582-80fc-afe4d2080d92"/>
    <ds:schemaRef ds:uri="3753301f-81ea-4292-93db-194c542c7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0B886B-68ED-43EB-89B4-D62247F45C0F}">
  <ds:schemaRefs>
    <ds:schemaRef ds:uri="http://schemas.microsoft.com/office/2006/metadata/properties"/>
    <ds:schemaRef ds:uri="http://schemas.microsoft.com/office/infopath/2007/PartnerControls"/>
    <ds:schemaRef ds:uri="3753301f-81ea-4292-93db-194c542c7d82"/>
    <ds:schemaRef ds:uri="521178d5-9bd5-4582-80fc-afe4d2080d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papel-timbrado-modelo-unigoias.dotx</Template>
  <TotalTime>95</TotalTime>
  <Pages>1</Pages>
  <Words>270</Words>
  <Characters>1459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Savio de Carvalho Melo</dc:creator>
  <cp:keywords/>
  <dc:description/>
  <cp:lastModifiedBy>Renato Dering</cp:lastModifiedBy>
  <cp:revision>13</cp:revision>
  <cp:lastPrinted>2021-12-17T18:05:00Z</cp:lastPrinted>
  <dcterms:created xsi:type="dcterms:W3CDTF">2025-08-29T16:48:00Z</dcterms:created>
  <dcterms:modified xsi:type="dcterms:W3CDTF">2026-08-12T15:13:00Z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0x0101003E15BD67DB750B46B5BD48367B0DE85D</vt:lpwstr>
  </property>
  <property fmtid="{D5CDD505-2E9C-101B-9397-08002B2CF9AE}" pid="3" name="MediaServiceImageTags">
    <vt:lpwstr/>
  </property>
</Properties>
</file>